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9"/>
  <w:body>
    <w:p w:rsidR="00C70727" w:rsidRPr="00A866A4" w:rsidRDefault="00A866A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4.1.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KAKO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ZAŠTO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DIŠEM</w:t>
      </w:r>
    </w:p>
    <w:p w:rsidR="00C70727" w:rsidRPr="00A866A4" w:rsidRDefault="00C70727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0727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Jedno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obilježja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živih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bića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jest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disanje.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Svim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stanicama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našeg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tijela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potrebna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energija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životne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procese.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Ona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nastaje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stanicama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razgradnjom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hranjivih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uz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prisustvo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kisika.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Stoga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svaka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naša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treba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kisik.</w:t>
      </w:r>
      <w:r>
        <w:rPr>
          <w:rFonts w:ascii="Arial" w:hAnsi="Arial" w:cs="Arial"/>
          <w:sz w:val="28"/>
          <w:szCs w:val="28"/>
        </w:rPr>
        <w:t xml:space="preserve"> </w:t>
      </w:r>
    </w:p>
    <w:p w:rsidR="00A866A4" w:rsidRPr="00A866A4" w:rsidRDefault="00A866A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0727" w:rsidRPr="00A866A4" w:rsidRDefault="003403BD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t>Gdje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nam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treba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kisik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C70727" w:rsidRPr="00A866A4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Izmjena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plinova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između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tijela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okoliša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zbiva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putem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dišnog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sustava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izmjenu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plinova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nazivamo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plućno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disanje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Svakim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udisajem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tijelo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ulazi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zrak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sadržava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Izdisajem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tijela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izlazi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zrak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obogaćen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ugljikovim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dioksidom.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</w:p>
    <w:p w:rsidR="00C70727" w:rsidRPr="00A866A4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Izmjena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ugljikova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dioksida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zbiva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između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krvi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krvi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svake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stanice.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transport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važan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krvotok.</w:t>
      </w:r>
      <w:r>
        <w:rPr>
          <w:rFonts w:ascii="Arial" w:hAnsi="Arial" w:cs="Arial"/>
          <w:sz w:val="28"/>
          <w:szCs w:val="28"/>
        </w:rPr>
        <w:t xml:space="preserve"> </w:t>
      </w:r>
    </w:p>
    <w:p w:rsidR="00C70727" w:rsidRPr="00A866A4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Procesi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kojima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troši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stanicama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nazivaju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stanično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disanje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staničnom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disanju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iskorištava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razgradnju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hranjivih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čemu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oslobađa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energija,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nastaju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voda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ugljikov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dioksid.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Ugljikov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dioksid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prelazi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stanice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zatim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krvlju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odvodi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putem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njih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izlučuje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tijela.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</w:p>
    <w:p w:rsidR="00A866A4" w:rsidRDefault="00A866A4">
      <w:pPr>
        <w:suppressAutoHyphens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C70727" w:rsidRDefault="003403BD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lastRenderedPageBreak/>
        <w:t>Od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čega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se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sastoji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naš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dišni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sustav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A866A4" w:rsidRDefault="003403BD" w:rsidP="00A866A4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Prolaz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zraka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okoliša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počinje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nosom.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Prolazeći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nos</w:t>
      </w:r>
      <w:r w:rsidRPr="00A866A4">
        <w:rPr>
          <w:rStyle w:val="Zadanifontodlomka"/>
          <w:rFonts w:ascii="Arial" w:hAnsi="Arial" w:cs="Arial"/>
          <w:sz w:val="28"/>
          <w:szCs w:val="28"/>
        </w:rPr>
        <w:t>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zrak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okoliša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zagrijava,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vlaži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pročišćava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različitih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nečistoća.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zadužena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sluznica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nosa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nosne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dlačice.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Sluznice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oblažu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šupljine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tjelesnih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organa.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Pročišćen,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ovlažen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zagrijan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zrak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ulazi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ždrijelo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Ždrijelo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povezuje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nosnu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šupljinu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grkljanom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usnu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šupljinu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jednjakom.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Pritom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ždrijelo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usta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jednjak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hrana,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zrak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nosne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šupljine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ide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grkljan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Grkljan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nalazi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prednjoj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strani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vrata.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Grkljanski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poklopac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zatvara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ulaz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njega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trenutku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kad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gutamo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zalogaj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hrane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nešto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pijemo.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grkljanu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nalaze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glasnice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sudjeluju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stvaranju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glasa.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Zrak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grkljana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dušnik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Dušnik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cjevastog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oblika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čvrstim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prstenastim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hrskavicama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drže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stalno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otvorenim.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</w:p>
    <w:p w:rsidR="00A866A4" w:rsidRDefault="00A866A4" w:rsidP="00A866A4">
      <w:pPr>
        <w:spacing w:after="0" w:line="480" w:lineRule="auto"/>
        <w:jc w:val="center"/>
        <w:rPr>
          <w:rStyle w:val="Zadanifontodlomka"/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</w:rPr>
        <w:drawing>
          <wp:inline distT="0" distB="0" distL="0" distR="0">
            <wp:extent cx="2242185" cy="2544445"/>
            <wp:effectExtent l="19050" t="0" r="571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A4" w:rsidRPr="00A866A4" w:rsidRDefault="00A866A4" w:rsidP="00A866A4">
      <w:pPr>
        <w:spacing w:after="0"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  <w:highlight w:val="yellow"/>
        </w:rPr>
        <w:t>1.</w:t>
      </w:r>
      <w:r w:rsidR="003403BD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  <w:highlight w:val="yellow"/>
        </w:rPr>
        <w:t>Dišni</w:t>
      </w:r>
      <w:r w:rsidR="003403BD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  <w:highlight w:val="yellow"/>
        </w:rPr>
        <w:t>sustav</w:t>
      </w:r>
      <w:r w:rsidR="003403BD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  <w:highlight w:val="yellow"/>
        </w:rPr>
        <w:t>čovjeka</w:t>
      </w:r>
    </w:p>
    <w:p w:rsidR="00C70727" w:rsidRPr="00A866A4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Zrak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dušnika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odlazi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dvije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dušnice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granaju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sve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manje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ogranke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zrak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odvode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najsitnijih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dijelova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pluća.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lastRenderedPageBreak/>
        <w:t>dišnog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sustava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zadužen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izmjenu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plinova.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Nalaze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prsnom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košu,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obavijena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poplućnicom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sastoje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dva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plućna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krila.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Desno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plućno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krilo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ima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tri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režnja,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lijevo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dva.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izgrađuju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plućni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mjehurići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(alveole)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</w:p>
    <w:p w:rsidR="00A866A4" w:rsidRDefault="00A866A4" w:rsidP="00A866A4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>
            <wp:extent cx="3800475" cy="250444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A4" w:rsidRDefault="00A866A4" w:rsidP="00A866A4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2.</w:t>
      </w:r>
      <w:r w:rsidR="003403BD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Plućni</w:t>
      </w:r>
      <w:r w:rsidR="003403BD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mjehurići</w:t>
      </w:r>
    </w:p>
    <w:p w:rsidR="00A866A4" w:rsidRDefault="00A866A4" w:rsidP="00A866A4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</w:p>
    <w:p w:rsidR="00C70727" w:rsidRPr="00A866A4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Plućni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mjehurići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obavijeni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gustom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mrežom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krvnih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kapilara.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Među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alveolama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kapilarama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procesom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difuzije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izmjenjuju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plinovi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</w:p>
    <w:p w:rsidR="00C70727" w:rsidRPr="00A866A4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zraku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dolazi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plućnih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mjehurića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više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nego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krvi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ulazi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krv.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To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nazivamo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plućnim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disanjem.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krvi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više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ugljikova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dioksida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nego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plućnim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mjehurićima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ugljikov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dioksid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difuzijom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prelazi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krvi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plućne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mjehuriće.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njih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zrak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obogaćen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ugljikovim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dioksidom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ulazi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dušnice,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dušnik,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grkljan,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ždrijelo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nos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nosa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okoliš.</w:t>
      </w:r>
      <w:r>
        <w:rPr>
          <w:rFonts w:ascii="Arial" w:hAnsi="Arial" w:cs="Arial"/>
          <w:sz w:val="28"/>
          <w:szCs w:val="28"/>
        </w:rPr>
        <w:t xml:space="preserve"> </w:t>
      </w:r>
    </w:p>
    <w:p w:rsidR="00A866A4" w:rsidRDefault="00A866A4">
      <w:pPr>
        <w:suppressAutoHyphens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C70727" w:rsidRPr="00A866A4" w:rsidRDefault="003403BD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lastRenderedPageBreak/>
        <w:t>Što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pokreće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pluća,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što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ubrzava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disanje</w:t>
      </w:r>
    </w:p>
    <w:p w:rsidR="00C70727" w:rsidRPr="00A866A4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pokretima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kod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udisaja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izdisaja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važnu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ulogu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imaju</w:t>
      </w:r>
      <w:r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mišići</w:t>
      </w:r>
      <w:r>
        <w:rPr>
          <w:rFonts w:ascii="Arial" w:hAnsi="Arial" w:cs="Arial"/>
          <w:sz w:val="28"/>
          <w:szCs w:val="28"/>
        </w:rPr>
        <w:t xml:space="preserve"> </w:t>
      </w:r>
    </w:p>
    <w:p w:rsidR="00A866A4" w:rsidRDefault="00A866A4" w:rsidP="00A866A4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>
            <wp:extent cx="4031615" cy="2075180"/>
            <wp:effectExtent l="1905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A4" w:rsidRDefault="00A866A4" w:rsidP="00A866A4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3.</w:t>
      </w:r>
      <w:r w:rsidR="003403BD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Pokreti</w:t>
      </w:r>
      <w:r w:rsidR="003403BD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disanja:</w:t>
      </w:r>
      <w:r w:rsidR="003403BD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a</w:t>
      </w:r>
      <w:r w:rsidR="003403BD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)</w:t>
      </w:r>
      <w:r w:rsidR="003403BD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pri</w:t>
      </w:r>
      <w:r w:rsidR="003403BD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udisaju,</w:t>
      </w:r>
      <w:r w:rsidR="003403BD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b)</w:t>
      </w:r>
      <w:r w:rsidR="003403BD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pri</w:t>
      </w:r>
      <w:r w:rsidR="003403BD">
        <w:rPr>
          <w:rStyle w:val="Zadanifontodlomka"/>
          <w:rFonts w:ascii="Arial" w:hAnsi="Arial" w:cs="Arial"/>
          <w:sz w:val="28"/>
          <w:szCs w:val="28"/>
          <w:highlight w:val="yellow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  <w:highlight w:val="yellow"/>
        </w:rPr>
        <w:t>izdisaju</w:t>
      </w:r>
    </w:p>
    <w:p w:rsidR="00C70727" w:rsidRPr="00A866A4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No,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nemaju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vlastite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mišiće,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već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tim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kretnjama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sudjeluju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međurebreni</w:t>
      </w:r>
      <w:proofErr w:type="spellEnd"/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mišići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ošit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ili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dijafragma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(pregrada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između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prsne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trbušne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šupljine).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udahu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stezanja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Style w:val="Zadanifontodlomka"/>
          <w:rFonts w:ascii="Arial" w:hAnsi="Arial" w:cs="Arial"/>
          <w:sz w:val="28"/>
          <w:szCs w:val="28"/>
        </w:rPr>
        <w:t>međurebrenih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mišića,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podizanja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rebara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širenja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prsnog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koša.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Ošit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udahu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također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steže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pritom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spušta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tako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povećava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volumen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prsnog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koša.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Style w:val="Zadanifontodlomka"/>
          <w:rFonts w:ascii="Arial" w:hAnsi="Arial" w:cs="Arial"/>
          <w:sz w:val="28"/>
          <w:szCs w:val="28"/>
        </w:rPr>
        <w:t>prouzročuje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širenje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zrak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obogaćen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ulazi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njih.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izdahu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mišići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sudjeluju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disanju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opuste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smanji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volumen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prsnog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koša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jer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rebra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spuštaju,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ošit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podigne.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taj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način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zrak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obogaćen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ugljikovim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dioksidom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izdišemo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</w:p>
    <w:p w:rsidR="00C70727" w:rsidRDefault="003403BD" w:rsidP="00A866A4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Organizam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brzinu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disanja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regulira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ovisno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trenutačnim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potrebama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energijom.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smo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aktivniji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trebamo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više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energije,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trebamo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više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pa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disanje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ubrzava.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Svojom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voljom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možemo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samo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nakratko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ubrzati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lastRenderedPageBreak/>
        <w:t>usporiti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disanje,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ali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možemo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samovoljno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prestati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disati.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Disanje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pod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nadzorom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središta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za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disanje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živčanom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sustavu.</w:t>
      </w:r>
      <w:r>
        <w:rPr>
          <w:rStyle w:val="Zadanifontodlomka"/>
          <w:rFonts w:ascii="Arial" w:hAnsi="Arial" w:cs="Arial"/>
          <w:sz w:val="28"/>
          <w:szCs w:val="28"/>
        </w:rPr>
        <w:t xml:space="preserve"> </w:t>
      </w:r>
    </w:p>
    <w:p w:rsidR="00A866A4" w:rsidRPr="00A866A4" w:rsidRDefault="00A866A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0727" w:rsidRPr="00A866A4" w:rsidRDefault="003403BD" w:rsidP="00A866A4">
      <w:pPr>
        <w:pStyle w:val="paragraph"/>
        <w:numPr>
          <w:ilvl w:val="0"/>
          <w:numId w:val="1"/>
        </w:numPr>
        <w:shd w:val="clear" w:color="auto" w:fill="D99594" w:themeFill="accent2" w:themeFillTint="99"/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b/>
          <w:bCs/>
          <w:sz w:val="28"/>
          <w:szCs w:val="28"/>
        </w:rPr>
        <w:t>Dopuni</w:t>
      </w:r>
      <w:r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rečenice.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C70727" w:rsidRPr="00A866A4" w:rsidRDefault="003403BD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Izmjenu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plinova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A866A4">
        <w:rPr>
          <w:rStyle w:val="normaltextrun"/>
          <w:rFonts w:ascii="Arial" w:hAnsi="Arial" w:cs="Arial"/>
          <w:sz w:val="28"/>
          <w:szCs w:val="28"/>
        </w:rPr>
        <w:t>između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A866A4">
        <w:rPr>
          <w:rStyle w:val="normaltextrun"/>
          <w:rFonts w:ascii="Arial" w:hAnsi="Arial" w:cs="Arial"/>
          <w:sz w:val="28"/>
          <w:szCs w:val="28"/>
        </w:rPr>
        <w:t>tijela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A866A4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A866A4">
        <w:rPr>
          <w:rStyle w:val="normaltextrun"/>
          <w:rFonts w:ascii="Arial" w:hAnsi="Arial" w:cs="Arial"/>
          <w:sz w:val="28"/>
          <w:szCs w:val="28"/>
        </w:rPr>
        <w:t>okoliša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A866A4">
        <w:rPr>
          <w:rStyle w:val="normaltextrun"/>
          <w:rFonts w:ascii="Arial" w:hAnsi="Arial" w:cs="Arial"/>
          <w:sz w:val="28"/>
          <w:szCs w:val="28"/>
        </w:rPr>
        <w:t>koja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A866A4">
        <w:rPr>
          <w:rStyle w:val="normaltextrun"/>
          <w:rFonts w:ascii="Arial" w:hAnsi="Arial" w:cs="Arial"/>
          <w:sz w:val="28"/>
          <w:szCs w:val="28"/>
        </w:rPr>
        <w:t>se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A866A4">
        <w:rPr>
          <w:rStyle w:val="normaltextrun"/>
          <w:rFonts w:ascii="Arial" w:hAnsi="Arial" w:cs="Arial"/>
          <w:sz w:val="28"/>
          <w:szCs w:val="28"/>
        </w:rPr>
        <w:t>zbiva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putem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di</w:t>
      </w:r>
      <w:r w:rsidRPr="00A866A4">
        <w:rPr>
          <w:rStyle w:val="normaltextrun"/>
          <w:rFonts w:ascii="Arial" w:hAnsi="Arial" w:cs="Arial"/>
          <w:sz w:val="28"/>
          <w:szCs w:val="28"/>
        </w:rPr>
        <w:t>š</w:t>
      </w:r>
      <w:r w:rsidR="00A866A4">
        <w:rPr>
          <w:rStyle w:val="normaltextrun"/>
          <w:rFonts w:ascii="Arial" w:hAnsi="Arial" w:cs="Arial"/>
          <w:sz w:val="28"/>
          <w:szCs w:val="28"/>
        </w:rPr>
        <w:t>nog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sustava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nazivamo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____________________________.</w:t>
      </w:r>
    </w:p>
    <w:p w:rsidR="00C70727" w:rsidRPr="00A866A4" w:rsidRDefault="00A866A4" w:rsidP="00A866A4">
      <w:pPr>
        <w:pStyle w:val="paragraph"/>
        <w:tabs>
          <w:tab w:val="left" w:pos="2410"/>
        </w:tabs>
        <w:spacing w:before="0" w:after="0" w:line="480" w:lineRule="auto"/>
        <w:ind w:left="2124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ab/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stanično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disanje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/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plućno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disanje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C70727" w:rsidRPr="00A866A4" w:rsidRDefault="00A866A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>Procesi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>
        <w:rPr>
          <w:rStyle w:val="normaltextrun"/>
          <w:rFonts w:ascii="Arial" w:hAnsi="Arial" w:cs="Arial"/>
          <w:sz w:val="28"/>
          <w:szCs w:val="28"/>
        </w:rPr>
        <w:t>kojima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>
        <w:rPr>
          <w:rStyle w:val="normaltextrun"/>
          <w:rFonts w:ascii="Arial" w:hAnsi="Arial" w:cs="Arial"/>
          <w:sz w:val="28"/>
          <w:szCs w:val="28"/>
        </w:rPr>
        <w:t>se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>
        <w:rPr>
          <w:rStyle w:val="normaltextrun"/>
          <w:rFonts w:ascii="Arial" w:hAnsi="Arial" w:cs="Arial"/>
          <w:sz w:val="28"/>
          <w:szCs w:val="28"/>
        </w:rPr>
        <w:t>kisik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>
        <w:rPr>
          <w:rStyle w:val="normaltextrun"/>
          <w:rFonts w:ascii="Arial" w:hAnsi="Arial" w:cs="Arial"/>
          <w:sz w:val="28"/>
          <w:szCs w:val="28"/>
        </w:rPr>
        <w:t>troši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>
        <w:rPr>
          <w:rStyle w:val="normaltextrun"/>
          <w:rFonts w:ascii="Arial" w:hAnsi="Arial" w:cs="Arial"/>
          <w:sz w:val="28"/>
          <w:szCs w:val="28"/>
        </w:rPr>
        <w:t>stanicama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>
        <w:rPr>
          <w:rStyle w:val="normaltextrun"/>
          <w:rFonts w:ascii="Arial" w:hAnsi="Arial" w:cs="Arial"/>
          <w:sz w:val="28"/>
          <w:szCs w:val="28"/>
        </w:rPr>
        <w:t>nazivaju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se</w:t>
      </w:r>
    </w:p>
    <w:p w:rsidR="00C70727" w:rsidRPr="00A866A4" w:rsidRDefault="003403BD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________________________________.</w:t>
      </w:r>
    </w:p>
    <w:p w:rsidR="00C70727" w:rsidRPr="00A866A4" w:rsidRDefault="003403BD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stanično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disanje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/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plućno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disanje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C70727" w:rsidRPr="00A866A4" w:rsidRDefault="00C70727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C70727" w:rsidRPr="00A866A4" w:rsidRDefault="003403BD" w:rsidP="00A866A4">
      <w:pPr>
        <w:pStyle w:val="paragraph"/>
        <w:numPr>
          <w:ilvl w:val="0"/>
          <w:numId w:val="2"/>
        </w:numPr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b/>
          <w:bCs/>
          <w:sz w:val="28"/>
          <w:szCs w:val="28"/>
        </w:rPr>
        <w:t>Imenuj</w:t>
      </w:r>
      <w:r>
        <w:rPr>
          <w:rStyle w:val="normaltextrun"/>
          <w:rFonts w:ascii="Arial" w:hAnsi="Arial" w:cs="Arial"/>
          <w:b/>
          <w:bCs/>
          <w:sz w:val="28"/>
          <w:szCs w:val="28"/>
        </w:rPr>
        <w:t xml:space="preserve">  </w:t>
      </w:r>
      <w:r w:rsidR="00A866A4">
        <w:rPr>
          <w:rStyle w:val="normaltextrun"/>
          <w:rFonts w:ascii="Arial" w:hAnsi="Arial" w:cs="Arial"/>
          <w:sz w:val="28"/>
          <w:szCs w:val="28"/>
        </w:rPr>
        <w:t>organe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A866A4">
        <w:rPr>
          <w:rStyle w:val="normaltextrun"/>
          <w:rFonts w:ascii="Arial" w:hAnsi="Arial" w:cs="Arial"/>
          <w:sz w:val="28"/>
          <w:szCs w:val="28"/>
        </w:rPr>
        <w:t>dišnog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A866A4">
        <w:rPr>
          <w:rStyle w:val="normaltextrun"/>
          <w:rFonts w:ascii="Arial" w:hAnsi="Arial" w:cs="Arial"/>
          <w:sz w:val="28"/>
          <w:szCs w:val="28"/>
        </w:rPr>
        <w:t>sustava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čovjeka.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953D53" w:rsidRDefault="003403BD" w:rsidP="00953D53">
      <w:pPr>
        <w:pStyle w:val="paragraph"/>
        <w:spacing w:before="0" w:after="0" w:line="480" w:lineRule="auto"/>
        <w:textAlignment w:val="baseline"/>
        <w:rPr>
          <w:rStyle w:val="eop"/>
          <w:rFonts w:ascii="Arial" w:hAnsi="Arial" w:cs="Arial"/>
          <w:sz w:val="28"/>
          <w:szCs w:val="28"/>
        </w:rPr>
      </w:pPr>
      <w:r>
        <w:rPr>
          <w:rStyle w:val="eop"/>
          <w:rFonts w:ascii="Arial" w:hAnsi="Arial" w:cs="Arial"/>
          <w:sz w:val="28"/>
          <w:szCs w:val="28"/>
        </w:rPr>
        <w:t xml:space="preserve"> </w:t>
      </w:r>
      <w:r w:rsidR="00953D53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33034" cy="3682938"/>
            <wp:effectExtent l="19050" t="0" r="5466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04" cy="368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D53">
        <w:rPr>
          <w:rStyle w:val="eop"/>
          <w:rFonts w:ascii="Arial" w:hAnsi="Arial" w:cs="Arial"/>
          <w:sz w:val="28"/>
          <w:szCs w:val="28"/>
        </w:rPr>
        <w:br w:type="page"/>
      </w:r>
    </w:p>
    <w:p w:rsidR="00C70727" w:rsidRPr="00A866A4" w:rsidRDefault="00953D53" w:rsidP="00953D53">
      <w:pPr>
        <w:pStyle w:val="paragraph"/>
        <w:shd w:val="clear" w:color="auto" w:fill="D99594" w:themeFill="accent2" w:themeFillTint="99"/>
        <w:tabs>
          <w:tab w:val="left" w:pos="720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b/>
          <w:bCs/>
          <w:sz w:val="28"/>
          <w:szCs w:val="28"/>
        </w:rPr>
        <w:lastRenderedPageBreak/>
        <w:t>3.</w:t>
      </w:r>
      <w:r w:rsidR="003403BD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  <w:r w:rsidR="003403BD" w:rsidRPr="00A866A4">
        <w:rPr>
          <w:rStyle w:val="normaltextrun"/>
          <w:rFonts w:ascii="Arial" w:hAnsi="Arial" w:cs="Arial"/>
          <w:b/>
          <w:bCs/>
          <w:sz w:val="28"/>
          <w:szCs w:val="28"/>
        </w:rPr>
        <w:t>Istraži</w:t>
      </w:r>
      <w:r w:rsidR="003403BD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sz w:val="28"/>
          <w:szCs w:val="28"/>
        </w:rPr>
        <w:t>na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>
        <w:rPr>
          <w:rStyle w:val="normaltextrun"/>
          <w:rFonts w:ascii="Arial" w:hAnsi="Arial" w:cs="Arial"/>
          <w:sz w:val="28"/>
          <w:szCs w:val="28"/>
        </w:rPr>
        <w:t>Internetu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tko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je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Goran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Čolak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kojoj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disciplini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je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po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s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tao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europski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svjetski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prvak.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953D53" w:rsidRDefault="00953D53" w:rsidP="00A866A4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:rsidR="00C70727" w:rsidRDefault="003403BD" w:rsidP="00A866A4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</w:t>
      </w:r>
      <w:r w:rsidR="00953D53">
        <w:rPr>
          <w:rStyle w:val="normaltextrun"/>
          <w:rFonts w:ascii="Arial" w:hAnsi="Arial" w:cs="Arial"/>
          <w:sz w:val="28"/>
          <w:szCs w:val="28"/>
        </w:rPr>
        <w:t>_____</w:t>
      </w:r>
    </w:p>
    <w:p w:rsidR="00953D53" w:rsidRPr="00A866A4" w:rsidRDefault="00953D53" w:rsidP="00953D53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</w:t>
      </w:r>
      <w:r>
        <w:rPr>
          <w:rStyle w:val="normaltextrun"/>
          <w:rFonts w:ascii="Arial" w:hAnsi="Arial" w:cs="Arial"/>
          <w:sz w:val="28"/>
          <w:szCs w:val="28"/>
        </w:rPr>
        <w:t>_____</w:t>
      </w:r>
    </w:p>
    <w:p w:rsidR="00953D53" w:rsidRPr="00A866A4" w:rsidRDefault="00953D53" w:rsidP="00953D53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</w:t>
      </w:r>
      <w:r>
        <w:rPr>
          <w:rStyle w:val="normaltextrun"/>
          <w:rFonts w:ascii="Arial" w:hAnsi="Arial" w:cs="Arial"/>
          <w:sz w:val="28"/>
          <w:szCs w:val="28"/>
        </w:rPr>
        <w:t>_____</w:t>
      </w:r>
    </w:p>
    <w:p w:rsidR="00953D53" w:rsidRPr="00A866A4" w:rsidRDefault="00953D53" w:rsidP="00953D53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</w:t>
      </w:r>
      <w:r>
        <w:rPr>
          <w:rStyle w:val="normaltextrun"/>
          <w:rFonts w:ascii="Arial" w:hAnsi="Arial" w:cs="Arial"/>
          <w:sz w:val="28"/>
          <w:szCs w:val="28"/>
        </w:rPr>
        <w:t>_____</w:t>
      </w:r>
    </w:p>
    <w:p w:rsidR="00953D53" w:rsidRPr="00A866A4" w:rsidRDefault="00953D53" w:rsidP="00953D53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</w:t>
      </w:r>
      <w:r>
        <w:rPr>
          <w:rStyle w:val="normaltextrun"/>
          <w:rFonts w:ascii="Arial" w:hAnsi="Arial" w:cs="Arial"/>
          <w:sz w:val="28"/>
          <w:szCs w:val="28"/>
        </w:rPr>
        <w:t>_____</w:t>
      </w:r>
    </w:p>
    <w:p w:rsidR="00C70727" w:rsidRPr="00A866A4" w:rsidRDefault="00C70727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C70727" w:rsidRPr="00A866A4" w:rsidRDefault="00953D53" w:rsidP="00953D53">
      <w:pPr>
        <w:pStyle w:val="paragraph"/>
        <w:shd w:val="clear" w:color="auto" w:fill="D99594" w:themeFill="accent2" w:themeFillTint="99"/>
        <w:tabs>
          <w:tab w:val="left" w:pos="720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b/>
          <w:bCs/>
          <w:sz w:val="28"/>
          <w:szCs w:val="28"/>
        </w:rPr>
        <w:t>4.</w:t>
      </w:r>
      <w:r w:rsidR="003403BD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  <w:r w:rsidR="003403BD" w:rsidRPr="00A866A4">
        <w:rPr>
          <w:rStyle w:val="normaltextrun"/>
          <w:rFonts w:ascii="Arial" w:hAnsi="Arial" w:cs="Arial"/>
          <w:b/>
          <w:bCs/>
          <w:sz w:val="28"/>
          <w:szCs w:val="28"/>
        </w:rPr>
        <w:t>Pročitaj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 w:rsidRPr="00A866A4">
        <w:rPr>
          <w:rStyle w:val="normaltextrun"/>
          <w:rFonts w:ascii="Arial" w:hAnsi="Arial" w:cs="Arial"/>
          <w:b/>
          <w:bCs/>
          <w:sz w:val="28"/>
          <w:szCs w:val="28"/>
        </w:rPr>
        <w:t>odgovori</w:t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.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C70727" w:rsidRPr="00A866A4" w:rsidRDefault="00C70727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C70727" w:rsidRPr="00A866A4" w:rsidRDefault="003403BD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Mrežasti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piton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ili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zelena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proofErr w:type="spellStart"/>
      <w:r w:rsidRPr="00A866A4">
        <w:rPr>
          <w:rStyle w:val="normaltextrun"/>
          <w:rFonts w:ascii="Arial" w:hAnsi="Arial" w:cs="Arial"/>
          <w:sz w:val="28"/>
          <w:szCs w:val="28"/>
        </w:rPr>
        <w:t>anakonda</w:t>
      </w:r>
      <w:proofErr w:type="spellEnd"/>
      <w:r w:rsidRPr="00A866A4">
        <w:rPr>
          <w:rStyle w:val="normaltextrun"/>
          <w:rFonts w:ascii="Arial" w:hAnsi="Arial" w:cs="Arial"/>
          <w:sz w:val="28"/>
          <w:szCs w:val="28"/>
        </w:rPr>
        <w:t>,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najveće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živuće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zmije,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plijen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 w:rsidR="00953D53">
        <w:rPr>
          <w:rStyle w:val="eop"/>
          <w:rFonts w:ascii="Arial" w:hAnsi="Arial" w:cs="Arial"/>
          <w:sz w:val="28"/>
          <w:szCs w:val="28"/>
        </w:rPr>
        <w:t>n</w:t>
      </w:r>
      <w:r w:rsidRPr="00A866A4">
        <w:rPr>
          <w:rStyle w:val="normaltextrun"/>
          <w:rFonts w:ascii="Arial" w:hAnsi="Arial" w:cs="Arial"/>
          <w:sz w:val="28"/>
          <w:szCs w:val="28"/>
        </w:rPr>
        <w:t>a</w:t>
      </w:r>
      <w:r w:rsidRPr="00A866A4">
        <w:rPr>
          <w:rStyle w:val="normaltextrun"/>
          <w:rFonts w:ascii="Arial" w:hAnsi="Arial" w:cs="Arial"/>
          <w:sz w:val="28"/>
          <w:szCs w:val="28"/>
        </w:rPr>
        <w:t>padaju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tako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da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oko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njega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omotaju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svoje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tijelo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uguše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ga.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C70727" w:rsidRPr="00A866A4" w:rsidRDefault="003403BD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To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mogu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učiniti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čovjeku.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C70727" w:rsidRPr="00A866A4" w:rsidRDefault="003403BD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Može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li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čovjek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umrijeti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od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zmijina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pritiska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iako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su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mu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usta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nos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slobodni?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Objasni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svoj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odgovor.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C70727" w:rsidRPr="00A866A4" w:rsidRDefault="003403BD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C70727" w:rsidRPr="00A866A4" w:rsidRDefault="003403BD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C70727" w:rsidRPr="00A866A4" w:rsidRDefault="003403BD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C70727" w:rsidRPr="00A866A4" w:rsidRDefault="00C70727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br w:type="page"/>
      </w:r>
    </w:p>
    <w:p w:rsidR="00DF1474" w:rsidRPr="00A866A4" w:rsidRDefault="00E9639B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lastRenderedPageBreak/>
        <w:t>4.2.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DIŠU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LI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SVA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BIĆA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NA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JEDNAK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NAČIN</w:t>
      </w:r>
    </w:p>
    <w:p w:rsidR="00E9639B" w:rsidRDefault="00E9639B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Većina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preživljavanje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treba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neprestano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dišu,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danju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noću.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Brzina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količina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trebaju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različite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ovise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vrsti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veličini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stupnju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njegove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aktivnosti.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Zbog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toga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različiti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prilagođeni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staništu,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složenosti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potrebama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kisikom.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Jednostanični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organizmi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koriste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difuzijom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cijele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stanice.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Mnogostanični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organizmi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morali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razviti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dodatne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prilagodbe.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gujavice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izmjena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obavlja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vlažne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kože.</w:t>
      </w:r>
    </w:p>
    <w:p w:rsidR="001B7882" w:rsidRDefault="001B7882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2926080" cy="2218690"/>
            <wp:effectExtent l="19050" t="0" r="762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882" w:rsidRDefault="001B7882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B7882">
        <w:rPr>
          <w:rFonts w:ascii="Arial" w:hAnsi="Arial" w:cs="Arial"/>
          <w:sz w:val="28"/>
          <w:szCs w:val="28"/>
          <w:highlight w:val="yellow"/>
        </w:rPr>
        <w:t>4.</w:t>
      </w:r>
      <w:r w:rsidR="003403BD"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1B7882">
        <w:rPr>
          <w:rFonts w:ascii="Arial" w:hAnsi="Arial" w:cs="Arial"/>
          <w:sz w:val="28"/>
          <w:szCs w:val="28"/>
          <w:highlight w:val="yellow"/>
        </w:rPr>
        <w:t>Disanje</w:t>
      </w:r>
      <w:r w:rsidR="003403BD"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1B7882">
        <w:rPr>
          <w:rFonts w:ascii="Arial" w:hAnsi="Arial" w:cs="Arial"/>
          <w:sz w:val="28"/>
          <w:szCs w:val="28"/>
          <w:highlight w:val="yellow"/>
        </w:rPr>
        <w:t>kožom</w:t>
      </w:r>
      <w:r w:rsidR="003403BD"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1B7882">
        <w:rPr>
          <w:rFonts w:ascii="Arial" w:hAnsi="Arial" w:cs="Arial"/>
          <w:sz w:val="28"/>
          <w:szCs w:val="28"/>
          <w:highlight w:val="yellow"/>
        </w:rPr>
        <w:t>kod</w:t>
      </w:r>
      <w:r w:rsidR="003403BD"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1B7882">
        <w:rPr>
          <w:rFonts w:ascii="Arial" w:hAnsi="Arial" w:cs="Arial"/>
          <w:sz w:val="28"/>
          <w:szCs w:val="28"/>
          <w:highlight w:val="yellow"/>
        </w:rPr>
        <w:t>gujavice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Neke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životinje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povećavaju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izmjenu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razli</w:t>
      </w:r>
      <w:r w:rsidR="001B7882">
        <w:rPr>
          <w:rFonts w:ascii="Arial" w:hAnsi="Arial" w:cs="Arial"/>
          <w:sz w:val="28"/>
          <w:szCs w:val="28"/>
        </w:rPr>
        <w:t>čitim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="001B7882">
        <w:rPr>
          <w:rFonts w:ascii="Arial" w:hAnsi="Arial" w:cs="Arial"/>
          <w:sz w:val="28"/>
          <w:szCs w:val="28"/>
        </w:rPr>
        <w:t>specijaliziranim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="001B7882">
        <w:rPr>
          <w:rFonts w:ascii="Arial" w:hAnsi="Arial" w:cs="Arial"/>
          <w:sz w:val="28"/>
          <w:szCs w:val="28"/>
        </w:rPr>
        <w:t>organima,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B7882">
        <w:rPr>
          <w:rFonts w:ascii="Arial" w:hAnsi="Arial" w:cs="Arial"/>
          <w:sz w:val="28"/>
          <w:szCs w:val="28"/>
        </w:rPr>
        <w:t>npr</w:t>
      </w:r>
      <w:proofErr w:type="spellEnd"/>
      <w:r w:rsidR="001B7882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="001B7882">
        <w:rPr>
          <w:rFonts w:ascii="Arial" w:hAnsi="Arial" w:cs="Arial"/>
          <w:sz w:val="28"/>
          <w:szCs w:val="28"/>
        </w:rPr>
        <w:t>kukci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="001B7882">
        <w:rPr>
          <w:rFonts w:ascii="Arial" w:hAnsi="Arial" w:cs="Arial"/>
          <w:sz w:val="28"/>
          <w:szCs w:val="28"/>
        </w:rPr>
        <w:t>imaju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="001B7882">
        <w:rPr>
          <w:rFonts w:ascii="Arial" w:hAnsi="Arial" w:cs="Arial"/>
          <w:sz w:val="28"/>
          <w:szCs w:val="28"/>
        </w:rPr>
        <w:t>sustav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="001B7882">
        <w:rPr>
          <w:rFonts w:ascii="Arial" w:hAnsi="Arial" w:cs="Arial"/>
          <w:sz w:val="28"/>
          <w:szCs w:val="28"/>
        </w:rPr>
        <w:t>cjevčica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="001B7882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="001B7882">
        <w:rPr>
          <w:rFonts w:ascii="Arial" w:hAnsi="Arial" w:cs="Arial"/>
          <w:sz w:val="28"/>
          <w:szCs w:val="28"/>
        </w:rPr>
        <w:t>tijelu.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Veće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vodene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životinje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uglavnom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imaju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škrge,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kopnene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disanje,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uključujući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čovjeka</w:t>
      </w:r>
      <w:r w:rsidR="001B7882" w:rsidRPr="001B7882">
        <w:rPr>
          <w:rStyle w:val="Zadanifontodlomka"/>
          <w:rFonts w:ascii="Arial" w:hAnsi="Arial" w:cs="Arial"/>
          <w:sz w:val="28"/>
          <w:szCs w:val="28"/>
        </w:rPr>
        <w:t>.</w:t>
      </w:r>
    </w:p>
    <w:p w:rsidR="001B7882" w:rsidRDefault="001B7882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1B7882" w:rsidRDefault="001B7882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640227" cy="2623931"/>
            <wp:effectExtent l="19050" t="0" r="7723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27" cy="26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3BD"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drawing>
          <wp:inline distT="0" distB="0" distL="0" distR="0">
            <wp:extent cx="2875224" cy="2623931"/>
            <wp:effectExtent l="19050" t="0" r="1326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938" r="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24" cy="26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882" w:rsidRDefault="001B7882" w:rsidP="001B7882">
      <w:pPr>
        <w:tabs>
          <w:tab w:val="left" w:pos="4536"/>
        </w:tabs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1B7882">
        <w:rPr>
          <w:rFonts w:ascii="Arial" w:hAnsi="Arial" w:cs="Arial"/>
          <w:b/>
          <w:bCs/>
          <w:sz w:val="28"/>
          <w:szCs w:val="28"/>
          <w:highlight w:val="yellow"/>
        </w:rPr>
        <w:t>5.</w:t>
      </w:r>
      <w:r w:rsidR="003403BD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Pr="001B7882">
        <w:rPr>
          <w:rFonts w:ascii="Arial" w:hAnsi="Arial" w:cs="Arial"/>
          <w:b/>
          <w:bCs/>
          <w:sz w:val="28"/>
          <w:szCs w:val="28"/>
          <w:highlight w:val="yellow"/>
        </w:rPr>
        <w:t>Škrge</w:t>
      </w:r>
      <w:r w:rsidR="003403BD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Pr="001B7882">
        <w:rPr>
          <w:rFonts w:ascii="Arial" w:hAnsi="Arial" w:cs="Arial"/>
          <w:b/>
          <w:bCs/>
          <w:sz w:val="28"/>
          <w:szCs w:val="28"/>
          <w:highlight w:val="yellow"/>
        </w:rPr>
        <w:t>u</w:t>
      </w:r>
      <w:r w:rsidR="003403BD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Pr="001B7882">
        <w:rPr>
          <w:rFonts w:ascii="Arial" w:hAnsi="Arial" w:cs="Arial"/>
          <w:b/>
          <w:bCs/>
          <w:sz w:val="28"/>
          <w:szCs w:val="28"/>
          <w:highlight w:val="yellow"/>
        </w:rPr>
        <w:t>riba</w:t>
      </w:r>
      <w:r>
        <w:rPr>
          <w:rFonts w:ascii="Arial" w:hAnsi="Arial" w:cs="Arial"/>
          <w:b/>
          <w:bCs/>
          <w:sz w:val="28"/>
          <w:szCs w:val="28"/>
        </w:rPr>
        <w:tab/>
      </w:r>
      <w:r w:rsidRPr="001B7882">
        <w:rPr>
          <w:rFonts w:ascii="Arial" w:hAnsi="Arial" w:cs="Arial"/>
          <w:b/>
          <w:bCs/>
          <w:sz w:val="28"/>
          <w:szCs w:val="28"/>
          <w:highlight w:val="yellow"/>
        </w:rPr>
        <w:t>6.</w:t>
      </w:r>
      <w:r w:rsidR="003403BD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Pr="001B7882">
        <w:rPr>
          <w:rFonts w:ascii="Arial" w:hAnsi="Arial" w:cs="Arial"/>
          <w:b/>
          <w:bCs/>
          <w:sz w:val="28"/>
          <w:szCs w:val="28"/>
          <w:highlight w:val="yellow"/>
        </w:rPr>
        <w:t>Pluća</w:t>
      </w:r>
      <w:r w:rsidR="003403BD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Pr="001B7882">
        <w:rPr>
          <w:rFonts w:ascii="Arial" w:hAnsi="Arial" w:cs="Arial"/>
          <w:b/>
          <w:bCs/>
          <w:sz w:val="28"/>
          <w:szCs w:val="28"/>
          <w:highlight w:val="yellow"/>
        </w:rPr>
        <w:t>u</w:t>
      </w:r>
      <w:r w:rsidR="003403BD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Pr="001B7882">
        <w:rPr>
          <w:rFonts w:ascii="Arial" w:hAnsi="Arial" w:cs="Arial"/>
          <w:b/>
          <w:bCs/>
          <w:sz w:val="28"/>
          <w:szCs w:val="28"/>
          <w:highlight w:val="yellow"/>
        </w:rPr>
        <w:t>mačke</w:t>
      </w:r>
    </w:p>
    <w:p w:rsidR="001B7882" w:rsidRDefault="001B7882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DF1474" w:rsidRDefault="00DF1474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t>Zajedničke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prilagodbe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za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izmjenu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plinova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Različiti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organizmi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različite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načine.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Površine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putem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zbiva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izmjena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(</w:t>
      </w:r>
      <w:proofErr w:type="spellStart"/>
      <w:r w:rsidRPr="00A866A4">
        <w:rPr>
          <w:rFonts w:ascii="Arial" w:hAnsi="Arial" w:cs="Arial"/>
          <w:sz w:val="28"/>
          <w:szCs w:val="28"/>
        </w:rPr>
        <w:t>npr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mjehurića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ili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škrga)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imaju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niz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sličnih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prilagodbi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uspješniju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difuziju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plinova: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-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vrlo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tanke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radi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lakšeg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prolaska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-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vlažne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otopili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-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velike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(zbog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nabiranja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stijenke</w:t>
      </w:r>
      <w:proofErr w:type="spellEnd"/>
      <w:r w:rsidRPr="00A866A4">
        <w:rPr>
          <w:rFonts w:ascii="Arial" w:hAnsi="Arial" w:cs="Arial"/>
          <w:sz w:val="28"/>
          <w:szCs w:val="28"/>
        </w:rPr>
        <w:t>)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povećao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volumen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-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prokrvljene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gustom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mrežom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kapilara.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prilagodbe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važne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brzo,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stalno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dovoljnoj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količini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dolazio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uklonio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ugljikov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dioksid.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1B7882" w:rsidRPr="00A866A4" w:rsidRDefault="00DF1474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lastRenderedPageBreak/>
        <w:t>Disanje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plućima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Kopneni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kralježnjaci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dišu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plućima,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nisu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jednako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razvijena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svih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skupina</w:t>
      </w:r>
      <w:r w:rsidR="001B7882" w:rsidRPr="001B7882">
        <w:rPr>
          <w:rStyle w:val="Zadanifontodlomka"/>
          <w:rFonts w:ascii="Arial" w:hAnsi="Arial" w:cs="Arial"/>
          <w:sz w:val="28"/>
          <w:szCs w:val="28"/>
        </w:rPr>
        <w:t>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Sisavci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imaju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dobro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razvijena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velikim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brojem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plućnih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mjehurića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velikom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površinom.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ptica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također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dobro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razvijena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velike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površine.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letenje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potrebno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mnogo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energije.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Dišni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sustav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ptica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ima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Style w:val="Zadanifontodlomka"/>
          <w:rFonts w:ascii="Arial" w:hAnsi="Arial" w:cs="Arial"/>
          <w:sz w:val="28"/>
          <w:szCs w:val="28"/>
        </w:rPr>
        <w:t>tzv</w:t>
      </w:r>
      <w:proofErr w:type="spellEnd"/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zračne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vrećice.</w:t>
      </w:r>
    </w:p>
    <w:p w:rsidR="003403BD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>
            <wp:extent cx="2353310" cy="2266315"/>
            <wp:effectExtent l="19050" t="0" r="889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BD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3403BD">
        <w:rPr>
          <w:rFonts w:ascii="Arial" w:hAnsi="Arial" w:cs="Arial"/>
          <w:sz w:val="28"/>
          <w:szCs w:val="28"/>
          <w:highlight w:val="yellow"/>
        </w:rPr>
        <w:t>7.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3403BD">
        <w:rPr>
          <w:rFonts w:ascii="Arial" w:hAnsi="Arial" w:cs="Arial"/>
          <w:sz w:val="28"/>
          <w:szCs w:val="28"/>
          <w:highlight w:val="yellow"/>
        </w:rPr>
        <w:t>Dišni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3403BD">
        <w:rPr>
          <w:rFonts w:ascii="Arial" w:hAnsi="Arial" w:cs="Arial"/>
          <w:sz w:val="28"/>
          <w:szCs w:val="28"/>
          <w:highlight w:val="yellow"/>
        </w:rPr>
        <w:t>sustav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3403BD">
        <w:rPr>
          <w:rFonts w:ascii="Arial" w:hAnsi="Arial" w:cs="Arial"/>
          <w:sz w:val="28"/>
          <w:szCs w:val="28"/>
          <w:highlight w:val="yellow"/>
        </w:rPr>
        <w:t>u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3403BD">
        <w:rPr>
          <w:rFonts w:ascii="Arial" w:hAnsi="Arial" w:cs="Arial"/>
          <w:sz w:val="28"/>
          <w:szCs w:val="28"/>
          <w:highlight w:val="yellow"/>
        </w:rPr>
        <w:t>ptica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One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pticama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pomažu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tijekom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omogućuju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prolazak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zraka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kroz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jednom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smjeru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bolje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iskorištava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zraka.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izrazito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velike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izmjenu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zajedničko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obilježje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ptica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sisavaca,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povezano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disanjem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energijom,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njihova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stalna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tjelesna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temperatura.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gmazova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nešto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manja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(manji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broj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većih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mjehurića),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ali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prosjeku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manja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njihova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potreba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energijom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brzina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njihova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kretanja.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Najjednostavnija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imaju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vodozemci,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npr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žabe.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lastRenderedPageBreak/>
        <w:t>Njihova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par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vrećica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tankom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vlažnom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relativno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malom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površinom.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Zbog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manje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vodozemci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koriste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kožom.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izmjena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bila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moguća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putem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kože,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vrlo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tanka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sadržava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velik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broj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kožnih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žlijezda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vlaže.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DF1474" w:rsidRPr="00A866A4" w:rsidRDefault="003403BD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Disanje na druge načine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Uzdušnicama</w:t>
      </w:r>
      <w:proofErr w:type="spellEnd"/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dišu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kukci,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pauci,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stonoge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A866A4">
        <w:rPr>
          <w:rFonts w:ascii="Arial" w:hAnsi="Arial" w:cs="Arial"/>
          <w:sz w:val="28"/>
          <w:szCs w:val="28"/>
        </w:rPr>
        <w:t>Uzdušnice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čine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sustav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cjevčica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imaju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otvore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tijela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životinje.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granaju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tanje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ogranke.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Njima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zrak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dolazi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stanica.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Puževi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ispod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ruba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kućice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otvor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kroz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zrak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ulazi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šupljinu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obloženu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posebnim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organom,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plaštem.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A866A4">
        <w:rPr>
          <w:rFonts w:ascii="Arial" w:hAnsi="Arial" w:cs="Arial"/>
          <w:sz w:val="28"/>
          <w:szCs w:val="28"/>
        </w:rPr>
        <w:t>Stijenka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plašta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vlažna,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naborana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bogato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prokrvljena.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zbiva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izmjena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između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zraka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krvi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žilama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plašta.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Neki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kopneni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organizmi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izmjenjuju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putem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kože,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npr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gujavica.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Pritom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važno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vlaženje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njezine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kože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pomoću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kožnih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žlijezda,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toga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zadržava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vlažnu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tlu.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Kad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voda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potpuno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ispuni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šupljine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tla,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gujavice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izlaze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ugušile.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3403BD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Općenito,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izmjena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kožom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kopnenih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životinja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nije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česta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moguća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samo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manjih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vlažnim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staništima.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Također,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organizme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karakteristično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gibaju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vrlo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sporo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lastRenderedPageBreak/>
        <w:t>troše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relativno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malu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količinu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usporedbi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bržim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i/ili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većim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životinjama.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Vodene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životinje,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npr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ribe,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škrgama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uzimaju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vode.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Veliku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izmjenu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škrga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osigurava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njihova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građa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obliku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sitnih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listića.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Škržni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listići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dobro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prokrvljeni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velikim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brojem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krvnih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kapilara.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Voda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otopljenim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ulazi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kroz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usta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potiskuje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škrga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došlo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izmjene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izlazi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kroz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škržne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pukotine.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ribe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disale,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važno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stalno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strujanje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vode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škrga.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Neki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organizmi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imaju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vanjske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škrge,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npr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vodozemci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punoglavac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žabe,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čovječja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ribica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ličinke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vodenjaka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vodene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ličinke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nekih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kukaca,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npr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vretenca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ili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vodencvjetovi.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Škrge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imaju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školjkaši,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glavonošci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rakovi,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smještene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unutar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tijela.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Površinom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tijela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jednostavnije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životinje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još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nemaju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krvotok,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spužve,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žarnjaci,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neki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plošnjaci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neki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oblići.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Jednostanični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organizmi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također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trebaju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stanično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dobivaju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energiju.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No,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njima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zbog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malog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volumena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samo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jedne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nije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potreban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sustav.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Primjerice,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ameba,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papučica,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bakterijske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ili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jednostanične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alge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primaju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difuzijom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stanice.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lastRenderedPageBreak/>
        <w:t>Što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je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važno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za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učinkovit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dišni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sustav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Kod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vodenih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životinja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može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doći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nedostatka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zbog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njegove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smanjene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topljivosti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vodi,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Style w:val="Zadanifontodlomka"/>
          <w:rFonts w:ascii="Arial" w:hAnsi="Arial" w:cs="Arial"/>
          <w:sz w:val="28"/>
          <w:szCs w:val="28"/>
        </w:rPr>
        <w:t>npr</w:t>
      </w:r>
      <w:proofErr w:type="spellEnd"/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povišenim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temperaturama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ili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zbog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organskog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onečišćenja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vode.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kopnu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usporedbi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vodom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više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kisika,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najveća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opasnost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dišni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sustav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kopnenih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životinja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njegovo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isušivanje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što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onda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onemogućuje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izmjenu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plinova.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Zbog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toga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kopnenih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organizama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dišni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sustav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smješten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unutar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organizma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kako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zaštitio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od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isušivanja.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Bez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obzira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građu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dišnog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sustava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svih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organizama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izmjena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plinova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provodi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procesom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difuzije</w:t>
      </w:r>
      <w:r w:rsidRPr="00A866A4">
        <w:rPr>
          <w:rStyle w:val="Zadanifontodlomka"/>
          <w:rFonts w:ascii="Arial" w:hAnsi="Arial" w:cs="Arial"/>
          <w:sz w:val="28"/>
          <w:szCs w:val="28"/>
        </w:rPr>
        <w:t>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zato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važan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odnos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volumena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tijela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životinje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površine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putem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obavlja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izmjena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plinova.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jednostaničnih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površina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obzirom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potrebe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njezin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volumen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sasvim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dovoljna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izmjenu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plinova.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Preduvjet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povećanje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tijela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veću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aktivnost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jest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razvoj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učinkovita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dišnog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sustava.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Organizam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može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rasti,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razvijati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aktivan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onoliko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koliko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omogućuje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njegov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sustav,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tj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koliko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on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učinkovit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osiguravanju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potrebnih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količina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životne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aktivnosti.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t>Može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i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bez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kisika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Malobrojni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organizmi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kojima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život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nije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potreban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Oni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energiju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hrane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oslobađaju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bez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Style w:val="Zadanifontodlomka"/>
          <w:rFonts w:ascii="Arial" w:hAnsi="Arial" w:cs="Arial"/>
          <w:sz w:val="28"/>
          <w:szCs w:val="28"/>
        </w:rPr>
        <w:t>prisustva</w:t>
      </w:r>
      <w:proofErr w:type="spellEnd"/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kisika.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Takve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procese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nazivamo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anaerobnim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procesima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Prvi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organizmi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Zemlji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živjeli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bez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kisika,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Style w:val="Zadanifontodlomka"/>
          <w:rFonts w:ascii="Arial" w:hAnsi="Arial" w:cs="Arial"/>
          <w:sz w:val="28"/>
          <w:szCs w:val="28"/>
        </w:rPr>
        <w:t>tj</w:t>
      </w:r>
      <w:proofErr w:type="spellEnd"/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lastRenderedPageBreak/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anaerobnim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uvjetima.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Iako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danas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većina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živućih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organizama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život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treba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Style w:val="Zadanifontodlomka"/>
          <w:rFonts w:ascii="Arial" w:hAnsi="Arial" w:cs="Arial"/>
          <w:sz w:val="28"/>
          <w:szCs w:val="28"/>
        </w:rPr>
        <w:t>tj</w:t>
      </w:r>
      <w:proofErr w:type="spellEnd"/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živi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aerobnim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uvjetima</w:t>
      </w:r>
      <w:r w:rsidRPr="00A866A4">
        <w:rPr>
          <w:rStyle w:val="Zadanifontodlomka"/>
          <w:rFonts w:ascii="Arial" w:hAnsi="Arial" w:cs="Arial"/>
          <w:sz w:val="28"/>
          <w:szCs w:val="28"/>
        </w:rPr>
        <w:t>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neke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bakterije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nametnici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žive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anaerobnim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uvjetima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</w:p>
    <w:p w:rsidR="003403BD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Neki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nametnici,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npr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trakavice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dječja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glista,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uglavnom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život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trebaju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anaerobnom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staničnom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iskorištavaju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zalihe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ugljikohidrata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bez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obzira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količinu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probavilu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domaćina.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3403BD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1781755" cy="1248355"/>
            <wp:effectExtent l="19050" t="0" r="8945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111" r="55490" b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55" cy="1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03BD">
        <w:rPr>
          <w:rFonts w:ascii="Arial" w:hAnsi="Arial" w:cs="Arial"/>
          <w:sz w:val="28"/>
          <w:szCs w:val="28"/>
        </w:rPr>
        <w:drawing>
          <wp:inline distT="0" distB="0" distL="0" distR="0">
            <wp:extent cx="1819578" cy="1248355"/>
            <wp:effectExtent l="19050" t="0" r="9222" b="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545" t="11111" b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78" cy="1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BD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3403BD">
        <w:rPr>
          <w:rFonts w:ascii="Arial" w:hAnsi="Arial" w:cs="Arial"/>
          <w:sz w:val="28"/>
          <w:szCs w:val="28"/>
          <w:highlight w:val="yellow"/>
        </w:rPr>
        <w:t>8.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3403BD">
        <w:rPr>
          <w:rFonts w:ascii="Arial" w:hAnsi="Arial" w:cs="Arial"/>
          <w:sz w:val="28"/>
          <w:szCs w:val="28"/>
          <w:highlight w:val="yellow"/>
        </w:rPr>
        <w:t>Trakavica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3403BD">
        <w:rPr>
          <w:rFonts w:ascii="Arial" w:hAnsi="Arial" w:cs="Arial"/>
          <w:sz w:val="28"/>
          <w:szCs w:val="28"/>
          <w:highlight w:val="yellow"/>
        </w:rPr>
        <w:t>u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3403BD">
        <w:rPr>
          <w:rFonts w:ascii="Arial" w:hAnsi="Arial" w:cs="Arial"/>
          <w:sz w:val="28"/>
          <w:szCs w:val="28"/>
          <w:highlight w:val="yellow"/>
        </w:rPr>
        <w:t>probavilu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03BD">
        <w:rPr>
          <w:rFonts w:ascii="Arial" w:hAnsi="Arial" w:cs="Arial"/>
          <w:sz w:val="28"/>
          <w:szCs w:val="28"/>
          <w:highlight w:val="yellow"/>
        </w:rPr>
        <w:t>9.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3403BD">
        <w:rPr>
          <w:rFonts w:ascii="Arial" w:hAnsi="Arial" w:cs="Arial"/>
          <w:sz w:val="28"/>
          <w:szCs w:val="28"/>
          <w:highlight w:val="yellow"/>
        </w:rPr>
        <w:t>Dječja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3403BD">
        <w:rPr>
          <w:rFonts w:ascii="Arial" w:hAnsi="Arial" w:cs="Arial"/>
          <w:sz w:val="28"/>
          <w:szCs w:val="28"/>
          <w:highlight w:val="yellow"/>
        </w:rPr>
        <w:t>glista</w:t>
      </w:r>
    </w:p>
    <w:p w:rsidR="003403BD" w:rsidRDefault="003403BD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Jedan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od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anaerobnih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procesa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najjednostavnije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dobivaju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energiju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životne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procese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vrenje.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Čovjek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koristi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organizmima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obavljaju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vrenje,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primjerice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kvaščevim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gljivicama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alkoholno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vrenje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saprotrofskim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bakterijama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mliječno-kiselog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vrenja.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t>Kako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dišu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biljke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Biljke,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kao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životinje,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trebaju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kisik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procese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staničnog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disanja.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Ipak,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one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nemaju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poseban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dišni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sustav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nego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dišne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plinove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izmjenjuju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preko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puči</w:t>
      </w:r>
      <w:proofErr w:type="spellEnd"/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A866A4">
        <w:rPr>
          <w:rFonts w:ascii="Arial" w:hAnsi="Arial" w:cs="Arial"/>
          <w:sz w:val="28"/>
          <w:szCs w:val="28"/>
        </w:rPr>
        <w:lastRenderedPageBreak/>
        <w:t>Puči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najčešće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nalaze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donje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strane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listova.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vodenih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biljaka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puči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smještene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gornjoj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strani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listova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mogle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zraka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uzimati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ugljikov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dioksid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potreban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fotosintezu.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Dakle,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biljke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pritom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koriste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životinje,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tijekom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dana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proces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fotosinteze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proizvode.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Jednako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vrijedi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alge.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DF1474" w:rsidRPr="00A866A4" w:rsidRDefault="003403BD" w:rsidP="003403BD">
      <w:pPr>
        <w:pStyle w:val="paragraph"/>
        <w:numPr>
          <w:ilvl w:val="0"/>
          <w:numId w:val="6"/>
        </w:numPr>
        <w:shd w:val="clear" w:color="auto" w:fill="D99594" w:themeFill="accent2" w:themeFillTint="99"/>
        <w:tabs>
          <w:tab w:val="left" w:pos="284"/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 xml:space="preserve">Ako  je  tvrdnja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točna,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b/>
          <w:bCs/>
          <w:sz w:val="28"/>
          <w:szCs w:val="28"/>
        </w:rPr>
        <w:t>zaokruži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DA,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ako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neto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č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na,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b/>
          <w:bCs/>
          <w:sz w:val="28"/>
          <w:szCs w:val="28"/>
        </w:rPr>
        <w:t>zaokruži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NE.</w:t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3403BD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Većina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živih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bića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za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preživljavanje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treba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kisik</w:t>
      </w:r>
      <w:r w:rsidR="003403BD">
        <w:rPr>
          <w:rStyle w:val="normaltextrun"/>
          <w:rFonts w:ascii="Arial" w:hAnsi="Arial" w:cs="Arial"/>
          <w:sz w:val="28"/>
          <w:szCs w:val="28"/>
        </w:rPr>
        <w:t>.</w:t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Pr="00A866A4">
        <w:rPr>
          <w:rStyle w:val="normaltextrun"/>
          <w:rFonts w:ascii="Arial" w:hAnsi="Arial" w:cs="Arial"/>
          <w:sz w:val="28"/>
          <w:szCs w:val="28"/>
        </w:rPr>
        <w:t>DA</w:t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Pr="00A866A4">
        <w:rPr>
          <w:rStyle w:val="normaltextrun"/>
          <w:rFonts w:ascii="Arial" w:hAnsi="Arial" w:cs="Arial"/>
          <w:sz w:val="28"/>
          <w:szCs w:val="28"/>
        </w:rPr>
        <w:t>NE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9A5B1D" w:rsidRDefault="009A5B1D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Jednostanični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organizmi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primaju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kisik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površinom</w:t>
      </w: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membrane</w:t>
      </w:r>
      <w:r w:rsidR="003403BD">
        <w:rPr>
          <w:rStyle w:val="normaltextrun"/>
          <w:rFonts w:ascii="Arial" w:hAnsi="Arial" w:cs="Arial"/>
          <w:sz w:val="28"/>
          <w:szCs w:val="28"/>
        </w:rPr>
        <w:t>.</w:t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DA</w:t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NE</w:t>
      </w:r>
    </w:p>
    <w:p w:rsidR="009A5B1D" w:rsidRDefault="009A5B1D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čovjeka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do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izmjene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plinova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dolazi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plućnim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mjehurićima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(alveolama).</w:t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DA</w:t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NE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9A5B1D" w:rsidRDefault="009A5B1D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Kopneni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kralježnjaci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dišu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Style w:val="normaltextrun"/>
          <w:rFonts w:ascii="Arial" w:hAnsi="Arial" w:cs="Arial"/>
          <w:sz w:val="28"/>
          <w:szCs w:val="28"/>
        </w:rPr>
        <w:t>uzdušnicama</w:t>
      </w:r>
      <w:proofErr w:type="spellEnd"/>
      <w:r w:rsidRPr="00A866A4">
        <w:rPr>
          <w:rStyle w:val="normaltextrun"/>
          <w:rFonts w:ascii="Arial" w:hAnsi="Arial" w:cs="Arial"/>
          <w:sz w:val="28"/>
          <w:szCs w:val="28"/>
        </w:rPr>
        <w:t>.</w:t>
      </w:r>
      <w:r w:rsidR="003403BD" w:rsidRP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DA</w:t>
      </w:r>
      <w:r w:rsidR="003403BD">
        <w:rPr>
          <w:rStyle w:val="normaltextrun"/>
          <w:rFonts w:ascii="Arial" w:hAnsi="Arial" w:cs="Arial"/>
          <w:sz w:val="28"/>
          <w:szCs w:val="28"/>
        </w:rPr>
        <w:tab/>
      </w:r>
      <w:r w:rsidR="003403BD" w:rsidRPr="00A866A4">
        <w:rPr>
          <w:rStyle w:val="normaltextrun"/>
          <w:rFonts w:ascii="Arial" w:hAnsi="Arial" w:cs="Arial"/>
          <w:sz w:val="28"/>
          <w:szCs w:val="28"/>
        </w:rPr>
        <w:t>NE</w:t>
      </w:r>
    </w:p>
    <w:p w:rsidR="009A5B1D" w:rsidRDefault="009A5B1D">
      <w:pPr>
        <w:suppressAutoHyphens w:val="0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F1474" w:rsidRPr="00A866A4" w:rsidRDefault="00DF1474" w:rsidP="003403BD">
      <w:pPr>
        <w:pStyle w:val="paragraph"/>
        <w:numPr>
          <w:ilvl w:val="0"/>
          <w:numId w:val="7"/>
        </w:numPr>
        <w:tabs>
          <w:tab w:val="left" w:pos="284"/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b/>
          <w:bCs/>
          <w:sz w:val="28"/>
          <w:szCs w:val="28"/>
        </w:rPr>
        <w:lastRenderedPageBreak/>
        <w:t>Promotri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sliku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9A5B1D">
        <w:rPr>
          <w:rStyle w:val="normaltextrun"/>
          <w:rFonts w:ascii="Arial" w:hAnsi="Arial" w:cs="Arial"/>
          <w:b/>
          <w:bCs/>
          <w:sz w:val="28"/>
          <w:szCs w:val="28"/>
        </w:rPr>
        <w:t>riješi zadatke</w:t>
      </w:r>
      <w:r w:rsidRPr="00A866A4">
        <w:rPr>
          <w:rStyle w:val="normaltextrun"/>
          <w:rFonts w:ascii="Arial" w:hAnsi="Arial" w:cs="Arial"/>
          <w:sz w:val="28"/>
          <w:szCs w:val="28"/>
        </w:rPr>
        <w:t>.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9A5B1D" w:rsidP="009A5B1D">
      <w:pPr>
        <w:pStyle w:val="paragraph"/>
        <w:tabs>
          <w:tab w:val="left" w:pos="284"/>
        </w:tabs>
        <w:spacing w:before="0" w:after="0" w:line="480" w:lineRule="auto"/>
        <w:jc w:val="center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62580" cy="2568575"/>
            <wp:effectExtent l="19050" t="0" r="0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A)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b/>
          <w:bCs/>
          <w:sz w:val="28"/>
          <w:szCs w:val="28"/>
        </w:rPr>
        <w:t>Označi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zračne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vrećice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dišnom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sustavu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ptica.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B)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b/>
          <w:bCs/>
          <w:sz w:val="28"/>
          <w:szCs w:val="28"/>
        </w:rPr>
        <w:t>Objasni</w:t>
      </w:r>
      <w:r w:rsidR="003403BD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ulogu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zračnih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vrećica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ptica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prilikom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disanja.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</w:t>
      </w:r>
      <w:r w:rsidR="009A5B1D">
        <w:rPr>
          <w:rStyle w:val="eop"/>
          <w:rFonts w:ascii="Arial" w:hAnsi="Arial" w:cs="Arial"/>
          <w:sz w:val="28"/>
          <w:szCs w:val="28"/>
        </w:rPr>
        <w:t>____________</w:t>
      </w:r>
    </w:p>
    <w:p w:rsidR="00DF1474" w:rsidRPr="00A866A4" w:rsidRDefault="009A5B1D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>___________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</w:t>
      </w:r>
      <w:r>
        <w:rPr>
          <w:rStyle w:val="normaltextrun"/>
          <w:rFonts w:ascii="Arial" w:hAnsi="Arial" w:cs="Arial"/>
          <w:sz w:val="28"/>
          <w:szCs w:val="28"/>
        </w:rPr>
        <w:t>_</w:t>
      </w:r>
    </w:p>
    <w:p w:rsidR="009A5B1D" w:rsidRDefault="009A5B1D">
      <w:pPr>
        <w:suppressAutoHyphens w:val="0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F1474" w:rsidRPr="009A5B1D" w:rsidRDefault="00DF1474" w:rsidP="003403BD">
      <w:pPr>
        <w:pStyle w:val="paragraph"/>
        <w:numPr>
          <w:ilvl w:val="0"/>
          <w:numId w:val="8"/>
        </w:numPr>
        <w:tabs>
          <w:tab w:val="left" w:pos="284"/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b/>
          <w:bCs/>
          <w:sz w:val="28"/>
          <w:szCs w:val="28"/>
        </w:rPr>
        <w:lastRenderedPageBreak/>
        <w:t>Poveži</w:t>
      </w:r>
      <w:r w:rsidR="003403BD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određenu</w:t>
      </w:r>
      <w:r w:rsidR="009A5B1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životinju</w:t>
      </w:r>
      <w:r w:rsidR="009A5B1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s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načinom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na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koji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kisik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4463E3">
        <w:rPr>
          <w:rStyle w:val="normaltextrun"/>
          <w:rFonts w:ascii="Arial" w:hAnsi="Arial" w:cs="Arial"/>
          <w:sz w:val="28"/>
          <w:szCs w:val="28"/>
        </w:rPr>
        <w:t xml:space="preserve">ulazi u njezino 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tij</w:t>
      </w:r>
      <w:r w:rsidRPr="00A866A4">
        <w:rPr>
          <w:rStyle w:val="normaltextrun"/>
          <w:rFonts w:ascii="Arial" w:hAnsi="Arial" w:cs="Arial"/>
          <w:sz w:val="28"/>
          <w:szCs w:val="28"/>
        </w:rPr>
        <w:t>e</w:t>
      </w:r>
      <w:r w:rsidRPr="00A866A4">
        <w:rPr>
          <w:rStyle w:val="normaltextrun"/>
          <w:rFonts w:ascii="Arial" w:hAnsi="Arial" w:cs="Arial"/>
          <w:sz w:val="28"/>
          <w:szCs w:val="28"/>
        </w:rPr>
        <w:t>lo.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9A5B1D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91698" cy="1045663"/>
            <wp:effectExtent l="19050" t="0" r="0" b="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30" cy="104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1D" w:rsidRDefault="009A5B1D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Style w:val="eop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91698" cy="968970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480" t="7368" b="1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98" cy="9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3E3">
        <w:rPr>
          <w:rStyle w:val="eop"/>
          <w:rFonts w:ascii="Arial" w:hAnsi="Arial" w:cs="Arial"/>
          <w:sz w:val="28"/>
          <w:szCs w:val="28"/>
        </w:rPr>
        <w:tab/>
      </w:r>
      <w:r w:rsidR="004463E3">
        <w:rPr>
          <w:rStyle w:val="eop"/>
          <w:rFonts w:ascii="Arial" w:hAnsi="Arial" w:cs="Arial"/>
          <w:sz w:val="28"/>
          <w:szCs w:val="28"/>
        </w:rPr>
        <w:tab/>
      </w:r>
      <w:r w:rsidR="004463E3">
        <w:rPr>
          <w:rStyle w:val="eop"/>
          <w:rFonts w:ascii="Arial" w:hAnsi="Arial" w:cs="Arial"/>
          <w:sz w:val="28"/>
          <w:szCs w:val="28"/>
        </w:rPr>
        <w:tab/>
      </w:r>
      <w:r w:rsidR="004463E3">
        <w:rPr>
          <w:rStyle w:val="eop"/>
          <w:rFonts w:ascii="Arial" w:hAnsi="Arial" w:cs="Arial"/>
          <w:sz w:val="28"/>
          <w:szCs w:val="28"/>
        </w:rPr>
        <w:tab/>
        <w:t>•</w:t>
      </w:r>
      <w:r w:rsidR="004463E3" w:rsidRP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>
        <w:rPr>
          <w:rStyle w:val="normaltextrun"/>
          <w:rFonts w:ascii="Arial" w:hAnsi="Arial" w:cs="Arial"/>
          <w:sz w:val="28"/>
          <w:szCs w:val="28"/>
        </w:rPr>
        <w:t>d</w:t>
      </w:r>
      <w:r w:rsidR="004463E3" w:rsidRPr="00A866A4">
        <w:rPr>
          <w:rStyle w:val="normaltextrun"/>
          <w:rFonts w:ascii="Arial" w:hAnsi="Arial" w:cs="Arial"/>
          <w:sz w:val="28"/>
          <w:szCs w:val="28"/>
        </w:rPr>
        <w:t>ifuzijom</w:t>
      </w:r>
      <w:r w:rsid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 w:rsidRPr="00A866A4">
        <w:rPr>
          <w:rStyle w:val="normaltextrun"/>
          <w:rFonts w:ascii="Arial" w:hAnsi="Arial" w:cs="Arial"/>
          <w:sz w:val="28"/>
          <w:szCs w:val="28"/>
        </w:rPr>
        <w:t>putem</w:t>
      </w:r>
      <w:r w:rsid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 w:rsidRPr="00A866A4">
        <w:rPr>
          <w:rStyle w:val="normaltextrun"/>
          <w:rFonts w:ascii="Arial" w:hAnsi="Arial" w:cs="Arial"/>
          <w:sz w:val="28"/>
          <w:szCs w:val="28"/>
        </w:rPr>
        <w:t>površine</w:t>
      </w:r>
      <w:r w:rsid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 w:rsidRPr="00A866A4">
        <w:rPr>
          <w:rStyle w:val="normaltextrun"/>
          <w:rFonts w:ascii="Arial" w:hAnsi="Arial" w:cs="Arial"/>
          <w:sz w:val="28"/>
          <w:szCs w:val="28"/>
        </w:rPr>
        <w:t>tijela</w:t>
      </w:r>
    </w:p>
    <w:p w:rsidR="009A5B1D" w:rsidRPr="00A866A4" w:rsidRDefault="009A5B1D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91698" cy="1125917"/>
            <wp:effectExtent l="19050" t="0" r="0" b="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585" r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05" cy="113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3E3">
        <w:rPr>
          <w:rFonts w:ascii="Arial" w:hAnsi="Arial" w:cs="Arial"/>
          <w:sz w:val="28"/>
          <w:szCs w:val="28"/>
        </w:rPr>
        <w:tab/>
      </w:r>
      <w:r w:rsidR="004463E3">
        <w:rPr>
          <w:rFonts w:ascii="Arial" w:hAnsi="Arial" w:cs="Arial"/>
          <w:sz w:val="28"/>
          <w:szCs w:val="28"/>
        </w:rPr>
        <w:tab/>
      </w:r>
      <w:r w:rsidR="004463E3">
        <w:rPr>
          <w:rFonts w:ascii="Arial" w:hAnsi="Arial" w:cs="Arial"/>
          <w:sz w:val="28"/>
          <w:szCs w:val="28"/>
        </w:rPr>
        <w:tab/>
      </w:r>
      <w:r w:rsidR="004463E3">
        <w:rPr>
          <w:rFonts w:ascii="Arial" w:hAnsi="Arial" w:cs="Arial"/>
          <w:sz w:val="28"/>
          <w:szCs w:val="28"/>
        </w:rPr>
        <w:tab/>
        <w:t>•</w:t>
      </w:r>
      <w:r w:rsidR="004463E3" w:rsidRP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>
        <w:rPr>
          <w:rStyle w:val="normaltextrun"/>
          <w:rFonts w:ascii="Arial" w:hAnsi="Arial" w:cs="Arial"/>
          <w:sz w:val="28"/>
          <w:szCs w:val="28"/>
        </w:rPr>
        <w:t>p</w:t>
      </w:r>
      <w:r w:rsidR="004463E3" w:rsidRPr="00A866A4">
        <w:rPr>
          <w:rStyle w:val="normaltextrun"/>
          <w:rFonts w:ascii="Arial" w:hAnsi="Arial" w:cs="Arial"/>
          <w:sz w:val="28"/>
          <w:szCs w:val="28"/>
        </w:rPr>
        <w:t>lućima</w:t>
      </w:r>
    </w:p>
    <w:p w:rsidR="00DF1474" w:rsidRDefault="004463E3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Style w:val="eop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91698" cy="989442"/>
            <wp:effectExtent l="19050" t="0" r="0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773" t="9751" r="9293" b="1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98" cy="98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8"/>
          <w:szCs w:val="28"/>
        </w:rPr>
        <w:tab/>
      </w:r>
      <w:r>
        <w:rPr>
          <w:rStyle w:val="eop"/>
          <w:rFonts w:ascii="Arial" w:hAnsi="Arial" w:cs="Arial"/>
          <w:sz w:val="28"/>
          <w:szCs w:val="28"/>
        </w:rPr>
        <w:tab/>
      </w:r>
      <w:r>
        <w:rPr>
          <w:rStyle w:val="eop"/>
          <w:rFonts w:ascii="Arial" w:hAnsi="Arial" w:cs="Arial"/>
          <w:sz w:val="28"/>
          <w:szCs w:val="28"/>
        </w:rPr>
        <w:tab/>
      </w:r>
      <w:r>
        <w:rPr>
          <w:rStyle w:val="eop"/>
          <w:rFonts w:ascii="Arial" w:hAnsi="Arial" w:cs="Arial"/>
          <w:sz w:val="28"/>
          <w:szCs w:val="28"/>
        </w:rPr>
        <w:tab/>
        <w:t>•</w:t>
      </w:r>
      <w:r w:rsidRP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sz w:val="28"/>
          <w:szCs w:val="28"/>
        </w:rPr>
        <w:t>š</w:t>
      </w:r>
      <w:r w:rsidRPr="00A866A4">
        <w:rPr>
          <w:rStyle w:val="normaltextrun"/>
          <w:rFonts w:ascii="Arial" w:hAnsi="Arial" w:cs="Arial"/>
          <w:sz w:val="28"/>
          <w:szCs w:val="28"/>
        </w:rPr>
        <w:t>krgama</w:t>
      </w:r>
    </w:p>
    <w:p w:rsidR="004463E3" w:rsidRDefault="004463E3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515573" cy="1094029"/>
            <wp:effectExtent l="19050" t="0" r="8427" b="0"/>
            <wp:docPr id="3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747" t="19917" r="6163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10" cy="109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• </w:t>
      </w:r>
      <w:proofErr w:type="spellStart"/>
      <w:r>
        <w:rPr>
          <w:rStyle w:val="normaltextrun"/>
          <w:rFonts w:ascii="Arial" w:hAnsi="Arial" w:cs="Arial"/>
          <w:sz w:val="28"/>
          <w:szCs w:val="28"/>
        </w:rPr>
        <w:t>u</w:t>
      </w:r>
      <w:r w:rsidRPr="00A866A4">
        <w:rPr>
          <w:rStyle w:val="normaltextrun"/>
          <w:rFonts w:ascii="Arial" w:hAnsi="Arial" w:cs="Arial"/>
          <w:sz w:val="28"/>
          <w:szCs w:val="28"/>
        </w:rPr>
        <w:t>zdušnicama</w:t>
      </w:r>
      <w:proofErr w:type="spellEnd"/>
    </w:p>
    <w:p w:rsidR="004463E3" w:rsidRDefault="004463E3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515248" cy="1097280"/>
            <wp:effectExtent l="19050" t="0" r="8752" b="0"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742" t="11826" r="25529" b="1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48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E3" w:rsidRDefault="004463E3">
      <w:pPr>
        <w:suppressAutoHyphens w:val="0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F1474" w:rsidRPr="00A866A4" w:rsidRDefault="00DF1474" w:rsidP="003403BD">
      <w:pPr>
        <w:pStyle w:val="paragraph"/>
        <w:numPr>
          <w:ilvl w:val="0"/>
          <w:numId w:val="15"/>
        </w:numPr>
        <w:tabs>
          <w:tab w:val="left" w:pos="284"/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b/>
          <w:bCs/>
          <w:sz w:val="28"/>
          <w:szCs w:val="28"/>
        </w:rPr>
        <w:lastRenderedPageBreak/>
        <w:t>Zaokruži</w:t>
      </w:r>
      <w:r w:rsidR="003403BD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točan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odgovor.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Koji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od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navedenih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organizama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može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živjeti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4463E3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anaerobnim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uvjet</w:t>
      </w:r>
      <w:r w:rsidRPr="00A866A4">
        <w:rPr>
          <w:rStyle w:val="normaltextrun"/>
          <w:rFonts w:ascii="Arial" w:hAnsi="Arial" w:cs="Arial"/>
          <w:sz w:val="28"/>
          <w:szCs w:val="28"/>
        </w:rPr>
        <w:t>i</w:t>
      </w:r>
      <w:r w:rsidRPr="00A866A4">
        <w:rPr>
          <w:rStyle w:val="normaltextrun"/>
          <w:rFonts w:ascii="Arial" w:hAnsi="Arial" w:cs="Arial"/>
          <w:sz w:val="28"/>
          <w:szCs w:val="28"/>
        </w:rPr>
        <w:t>ma?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4463E3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a)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škarpina</w:t>
      </w: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b)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mrav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c)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trakavica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3403BD">
      <w:pPr>
        <w:pStyle w:val="paragraph"/>
        <w:tabs>
          <w:tab w:val="left" w:pos="284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d)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puž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proofErr w:type="spellStart"/>
      <w:r w:rsidRPr="00A866A4">
        <w:rPr>
          <w:rStyle w:val="normaltextrun"/>
          <w:rFonts w:ascii="Arial" w:hAnsi="Arial" w:cs="Arial"/>
          <w:sz w:val="28"/>
          <w:szCs w:val="28"/>
        </w:rPr>
        <w:t>barnjak</w:t>
      </w:r>
      <w:proofErr w:type="spellEnd"/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br w:type="page"/>
      </w:r>
    </w:p>
    <w:p w:rsidR="00DF1474" w:rsidRPr="00A866A4" w:rsidRDefault="004463E3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lastRenderedPageBreak/>
        <w:t>4.3.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KAKO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OČUVATI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ZDRAVLJE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DIŠNOG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SUSTAVA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Čovjek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bez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može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živjeti.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Već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će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nakon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tri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pet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minuta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zbog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nedostatka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kisika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doći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oštećenja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stanica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mozga.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važno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znati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pravilno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postupiti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slučaju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komu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zatreba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pomoći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disanju.</w:t>
      </w:r>
      <w:r w:rsidR="003403BD">
        <w:rPr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Do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zastoja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disanju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može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doći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zbog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gušenja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kakvim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predmetom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ili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zalogajem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hrane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zapeo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dušniku.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Tada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važno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najprije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osloboditi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dišne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puteve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Malu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djecu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možemo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okrenuti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naglavačke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držeći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noge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laganim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lupkanjem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leđima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pokušati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osloboditi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dišne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puteve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Kod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odrasle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osobe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trebamo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izvesti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zahvat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joj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stanemo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leđa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obuhvatimo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rukama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čemu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stegnute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šake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moraju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području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želudca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(odmah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ispod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prsne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kosti).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Naglim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pokretom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unutra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gore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pokušamo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stvoriti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potisak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će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istjerati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zrak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dušnika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izbaciti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tamo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zapelo.</w:t>
      </w:r>
    </w:p>
    <w:p w:rsidR="00DD2AC1" w:rsidRDefault="004463E3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1741170" cy="26162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3E3">
        <w:rPr>
          <w:rFonts w:ascii="Arial" w:hAnsi="Arial" w:cs="Arial"/>
          <w:sz w:val="28"/>
          <w:szCs w:val="28"/>
        </w:rPr>
        <w:t xml:space="preserve"> </w:t>
      </w:r>
    </w:p>
    <w:p w:rsidR="00DD2AC1" w:rsidRDefault="00DD2AC1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DD2AC1">
        <w:rPr>
          <w:rFonts w:ascii="Arial" w:hAnsi="Arial" w:cs="Arial"/>
          <w:sz w:val="28"/>
          <w:szCs w:val="28"/>
          <w:highlight w:val="yellow"/>
        </w:rPr>
        <w:t>10. Prva pomoć kod gušenja nekim predmetom ili hranom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lastRenderedPageBreak/>
        <w:t>Jednako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opasna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situacija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kad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osoba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izgubi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svijest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jer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može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doći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gušenja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vlastitim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jezikom.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pomoć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slučaju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osobu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bez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svijesti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staviti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tzv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bočni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položaj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provjeriti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dišni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putevi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slobodni.</w:t>
      </w:r>
    </w:p>
    <w:p w:rsidR="00DF1474" w:rsidRDefault="00DD2AC1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3991610" cy="1645920"/>
            <wp:effectExtent l="1905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C1" w:rsidRDefault="00DD2AC1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DD2AC1">
        <w:rPr>
          <w:rFonts w:ascii="Arial" w:hAnsi="Arial" w:cs="Arial"/>
          <w:sz w:val="28"/>
          <w:szCs w:val="28"/>
          <w:highlight w:val="yellow"/>
        </w:rPr>
        <w:t>11. Bočni položaj</w:t>
      </w:r>
    </w:p>
    <w:p w:rsidR="00DD2AC1" w:rsidRPr="00A866A4" w:rsidRDefault="00DD2AC1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t>Uzročnici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bolesti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dišnog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sustava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Normalno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naš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dišni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sustav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ulazi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zrak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iz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okoliša.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njime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mogu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unijeti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različiti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uzročnici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bolesti,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ali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štetna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prašina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slično,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nije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rijetkost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pojavljaju</w:t>
      </w:r>
      <w:proofErr w:type="spellEnd"/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problemi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bolesti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dišnog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sustava.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Najčešće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viroze,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npr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prehlada,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gripa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bakterijske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upale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grla,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glasnica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dr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Prehlada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blaža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virusna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bolest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zahvaća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sluznicu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grla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nosa.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Njezin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uzročnik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virus,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hladno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vrijeme.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Najčešće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liječimo,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nego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samo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ublažavamo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simptome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kao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što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povišena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temperatura,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začepljen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nos,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bol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grlu,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kašljanje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glavobolja.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Gripa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virusna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bolest,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ali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izraženijim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simptomima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prehlade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dodatnim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bolovima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mišićima,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groznicom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iscrpljenošću.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Katkad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zimi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pojavljuju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epidemije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gripe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od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oboli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velik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broj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ljudi.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Gripa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može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imati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lastRenderedPageBreak/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teže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posljedice,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osobito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starijih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ili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bolesnih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osoba.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Moguće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cijepljenje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protiv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gripe,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ali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treba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ponavljati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svake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godine.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Od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bakterijskih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bolesti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dišnog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sustava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treba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spomenuti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anginu</w:t>
      </w:r>
      <w:r w:rsidRPr="00A866A4">
        <w:rPr>
          <w:rStyle w:val="Zadanifontodlomka"/>
          <w:rFonts w:ascii="Arial" w:hAnsi="Arial" w:cs="Arial"/>
          <w:sz w:val="28"/>
          <w:szCs w:val="28"/>
        </w:rPr>
        <w:t>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tuberkulozu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upalu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pluća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Međutim,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upalu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pluća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može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prouzročiti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virus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čak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gljivice.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Protiv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tuberkuloze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(TBC)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cijepimo.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Sve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bakterijske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bolesti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uspješno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liječimo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antibioticima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</w:p>
    <w:p w:rsidR="00DF147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Iako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većina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bakterijskih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virusnih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bolesti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dišnog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sustava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najčešće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prenosi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kapljično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čovjeka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čovjeka,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uzročnike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često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možemo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rukama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prenijeti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svoj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organizam.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dobra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preventivna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mjera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češće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prati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ruke</w:t>
      </w:r>
      <w:r w:rsidR="00DD2AC1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prozračivati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prostor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kojem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boravimo,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osobito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zimi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tijekom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intenzivnih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zaraza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tim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bolestima.</w:t>
      </w:r>
    </w:p>
    <w:p w:rsidR="00DD2AC1" w:rsidRDefault="00DD2AC1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1860550" cy="1240155"/>
            <wp:effectExtent l="1905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C1" w:rsidRPr="00A866A4" w:rsidRDefault="00DD2AC1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DD2AC1">
        <w:rPr>
          <w:rFonts w:ascii="Arial" w:hAnsi="Arial" w:cs="Arial"/>
          <w:sz w:val="28"/>
          <w:szCs w:val="28"/>
          <w:highlight w:val="yellow"/>
        </w:rPr>
        <w:t xml:space="preserve">12. Ako nemamo maramicu, poželjno je kašljati i kihati u </w:t>
      </w:r>
      <w:proofErr w:type="spellStart"/>
      <w:r w:rsidRPr="00DD2AC1">
        <w:rPr>
          <w:rFonts w:ascii="Arial" w:hAnsi="Arial" w:cs="Arial"/>
          <w:sz w:val="28"/>
          <w:szCs w:val="28"/>
          <w:highlight w:val="yellow"/>
        </w:rPr>
        <w:t>lakatni</w:t>
      </w:r>
      <w:proofErr w:type="spellEnd"/>
      <w:r w:rsidRPr="00DD2AC1">
        <w:rPr>
          <w:rFonts w:ascii="Arial" w:hAnsi="Arial" w:cs="Arial"/>
          <w:sz w:val="28"/>
          <w:szCs w:val="28"/>
          <w:highlight w:val="yellow"/>
        </w:rPr>
        <w:t xml:space="preserve"> pregib rukava ili pod ovratnik majice</w:t>
      </w:r>
    </w:p>
    <w:p w:rsidR="00DD2AC1" w:rsidRDefault="00DD2AC1" w:rsidP="00A866A4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Najteža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bolest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dišnog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sustava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rak</w:t>
      </w:r>
      <w:r w:rsidR="003403BD"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pluća</w:t>
      </w:r>
      <w:r w:rsidRPr="00A866A4">
        <w:rPr>
          <w:rStyle w:val="Zadanifontodlomka"/>
          <w:rFonts w:ascii="Arial" w:hAnsi="Arial" w:cs="Arial"/>
          <w:sz w:val="28"/>
          <w:szCs w:val="28"/>
        </w:rPr>
        <w:t>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Dokazano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od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bolesti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najvećoj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mjeri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obolijevaju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pušači.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No,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među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oboljelima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osoba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nikad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nisu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pušile,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ali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često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boravile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prostorima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duhanskim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dimom,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tzv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pasivnih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pušača.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Osim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lastRenderedPageBreak/>
        <w:t>raka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pluća,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pušenjem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može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povezati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rak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usnice,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grkljana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glasnica.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866A4">
        <w:rPr>
          <w:rFonts w:ascii="Arial" w:hAnsi="Arial" w:cs="Arial"/>
          <w:b/>
          <w:bCs/>
          <w:sz w:val="28"/>
          <w:szCs w:val="28"/>
        </w:rPr>
        <w:t>Organi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za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stvaranje</w:t>
      </w:r>
      <w:r w:rsidR="003403B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866A4">
        <w:rPr>
          <w:rFonts w:ascii="Arial" w:hAnsi="Arial" w:cs="Arial"/>
          <w:b/>
          <w:bCs/>
          <w:sz w:val="28"/>
          <w:szCs w:val="28"/>
        </w:rPr>
        <w:t>glasa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Style w:val="Zadanifontodlomka"/>
          <w:rFonts w:ascii="Arial" w:hAnsi="Arial" w:cs="Arial"/>
          <w:sz w:val="28"/>
          <w:szCs w:val="28"/>
        </w:rPr>
        <w:t>Glas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toliko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važan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svakodnevnoj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komunikaciji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nastaje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dišnom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sustavu.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grkljanu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nalaze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b/>
          <w:bCs/>
          <w:sz w:val="28"/>
          <w:szCs w:val="28"/>
        </w:rPr>
        <w:t>glasnice</w:t>
      </w:r>
      <w:r w:rsidRPr="00A866A4">
        <w:rPr>
          <w:rStyle w:val="Zadanifontodlomka"/>
          <w:rFonts w:ascii="Arial" w:hAnsi="Arial" w:cs="Arial"/>
          <w:sz w:val="28"/>
          <w:szCs w:val="28"/>
        </w:rPr>
        <w:t>,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nabori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sluznice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oblikuju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otvor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kroz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koji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prolazi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zrak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i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stvara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A866A4">
        <w:rPr>
          <w:rStyle w:val="Zadanifontodlomka"/>
          <w:rFonts w:ascii="Arial" w:hAnsi="Arial" w:cs="Arial"/>
          <w:sz w:val="28"/>
          <w:szCs w:val="28"/>
        </w:rPr>
        <w:t>glas.</w:t>
      </w:r>
      <w:r w:rsidR="003403BD">
        <w:rPr>
          <w:rStyle w:val="Zadanifontodlomka"/>
          <w:rFonts w:ascii="Arial" w:hAnsi="Arial" w:cs="Arial"/>
          <w:sz w:val="28"/>
          <w:szCs w:val="28"/>
        </w:rPr>
        <w:t xml:space="preserve"> </w:t>
      </w:r>
    </w:p>
    <w:p w:rsidR="00DD2AC1" w:rsidRDefault="00DD2AC1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4484370" cy="20034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C1" w:rsidRDefault="00DD2AC1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DD2AC1">
        <w:rPr>
          <w:rFonts w:ascii="Arial" w:hAnsi="Arial" w:cs="Arial"/>
          <w:sz w:val="28"/>
          <w:szCs w:val="28"/>
          <w:highlight w:val="yellow"/>
        </w:rPr>
        <w:t>13. Glasnice: a) otvorene, b) zatvorene</w:t>
      </w:r>
    </w:p>
    <w:p w:rsidR="00DF147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A866A4">
        <w:rPr>
          <w:rFonts w:ascii="Arial" w:hAnsi="Arial" w:cs="Arial"/>
          <w:sz w:val="28"/>
          <w:szCs w:val="28"/>
        </w:rPr>
        <w:t>On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dodatno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oblikuje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usnoj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šupljini.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Pritom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važan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položaj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jezika,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zuba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sl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Promuklost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promjena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glasa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nastaje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zbog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upale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ili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promjena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glasnicama.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Promjena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glasa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česta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pušača,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ali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ljudi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mnogo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govore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svojem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poslu,</w:t>
      </w:r>
      <w:r w:rsidR="003403B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6A4">
        <w:rPr>
          <w:rFonts w:ascii="Arial" w:hAnsi="Arial" w:cs="Arial"/>
          <w:sz w:val="28"/>
          <w:szCs w:val="28"/>
        </w:rPr>
        <w:t>npr</w:t>
      </w:r>
      <w:proofErr w:type="spellEnd"/>
      <w:r w:rsidRPr="00A866A4">
        <w:rPr>
          <w:rFonts w:ascii="Arial" w:hAnsi="Arial" w:cs="Arial"/>
          <w:sz w:val="28"/>
          <w:szCs w:val="28"/>
        </w:rPr>
        <w:t>.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učitelja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koji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previše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naprežu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svoje</w:t>
      </w:r>
      <w:r w:rsidR="003403BD">
        <w:rPr>
          <w:rFonts w:ascii="Arial" w:hAnsi="Arial" w:cs="Arial"/>
          <w:sz w:val="28"/>
          <w:szCs w:val="28"/>
        </w:rPr>
        <w:t xml:space="preserve"> </w:t>
      </w:r>
      <w:r w:rsidRPr="00A866A4">
        <w:rPr>
          <w:rFonts w:ascii="Arial" w:hAnsi="Arial" w:cs="Arial"/>
          <w:sz w:val="28"/>
          <w:szCs w:val="28"/>
        </w:rPr>
        <w:t>glasnice.</w:t>
      </w:r>
    </w:p>
    <w:p w:rsidR="00DD2AC1" w:rsidRDefault="00DD2AC1">
      <w:pPr>
        <w:suppressAutoHyphens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F1474" w:rsidRPr="00A866A4" w:rsidRDefault="00DF1474" w:rsidP="00DD2AC1">
      <w:pPr>
        <w:pStyle w:val="paragraph"/>
        <w:shd w:val="clear" w:color="auto" w:fill="D99594" w:themeFill="accent2" w:themeFillTint="99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lastRenderedPageBreak/>
        <w:t>1.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b/>
          <w:bCs/>
          <w:sz w:val="28"/>
          <w:szCs w:val="28"/>
        </w:rPr>
        <w:t>Odgovori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na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pitanja.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a)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Što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je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gripa?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</w:t>
      </w:r>
      <w:r w:rsidR="00DD2AC1">
        <w:rPr>
          <w:rStyle w:val="eop"/>
          <w:rFonts w:ascii="Arial" w:hAnsi="Arial" w:cs="Arial"/>
          <w:sz w:val="28"/>
          <w:szCs w:val="28"/>
        </w:rPr>
        <w:t>____</w:t>
      </w:r>
    </w:p>
    <w:p w:rsidR="00DD2AC1" w:rsidRDefault="00DD2AC1" w:rsidP="00A866A4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b)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Zašto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tijekom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epidemije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gripe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nije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preporučljivo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ići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zatvorene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prostore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poput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kina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kazališta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kojima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boravi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veći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broj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ljudi?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_______________________________________________________</w:t>
      </w:r>
      <w:r w:rsidR="00DD2AC1">
        <w:rPr>
          <w:rStyle w:val="eop"/>
          <w:rFonts w:ascii="Arial" w:hAnsi="Arial" w:cs="Arial"/>
          <w:sz w:val="28"/>
          <w:szCs w:val="28"/>
        </w:rPr>
        <w:t>___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</w:t>
      </w:r>
      <w:r w:rsidR="00DD2AC1">
        <w:rPr>
          <w:rStyle w:val="normaltextrun"/>
          <w:rFonts w:ascii="Arial" w:hAnsi="Arial" w:cs="Arial"/>
          <w:sz w:val="28"/>
          <w:szCs w:val="28"/>
        </w:rPr>
        <w:t>____</w:t>
      </w:r>
    </w:p>
    <w:p w:rsidR="00DD2AC1" w:rsidRDefault="00DD2AC1" w:rsidP="00A866A4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c)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Na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koji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se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način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možemo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zaštititi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od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gripe?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D2AC1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_______________________________________________________</w:t>
      </w:r>
      <w:r w:rsidR="00DD2AC1">
        <w:rPr>
          <w:rStyle w:val="eop"/>
          <w:rFonts w:ascii="Arial" w:hAnsi="Arial" w:cs="Arial"/>
          <w:sz w:val="28"/>
          <w:szCs w:val="28"/>
        </w:rPr>
        <w:t>___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2.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b/>
          <w:bCs/>
          <w:sz w:val="28"/>
          <w:szCs w:val="28"/>
        </w:rPr>
        <w:t>Povež</w:t>
      </w:r>
      <w:r w:rsidRPr="00A866A4">
        <w:rPr>
          <w:rStyle w:val="normaltextrun"/>
          <w:rFonts w:ascii="Arial" w:hAnsi="Arial" w:cs="Arial"/>
          <w:sz w:val="28"/>
          <w:szCs w:val="28"/>
        </w:rPr>
        <w:t>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bolesti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dišnog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sustava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s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njihovim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uzročnicima.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Neka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slova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možeš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upotrijebiti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dva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puta.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a)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prehlada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b)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angina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                                            </w:t>
      </w:r>
      <w:r w:rsidRPr="00A866A4">
        <w:rPr>
          <w:rStyle w:val="normaltextrun"/>
          <w:rFonts w:ascii="Arial" w:hAnsi="Arial" w:cs="Arial"/>
          <w:sz w:val="28"/>
          <w:szCs w:val="28"/>
        </w:rPr>
        <w:t>_________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virusi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c)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upala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pluća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   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d)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gripa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                                              </w:t>
      </w:r>
      <w:r w:rsidRPr="00A866A4">
        <w:rPr>
          <w:rStyle w:val="normaltextrun"/>
          <w:rFonts w:ascii="Arial" w:hAnsi="Arial" w:cs="Arial"/>
          <w:sz w:val="28"/>
          <w:szCs w:val="28"/>
        </w:rPr>
        <w:t>__________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bakterije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e)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tuberkuloza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D2AC1" w:rsidRDefault="00DD2AC1">
      <w:pPr>
        <w:suppressAutoHyphens w:val="0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lastRenderedPageBreak/>
        <w:t>3.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b/>
          <w:bCs/>
          <w:sz w:val="28"/>
          <w:szCs w:val="28"/>
        </w:rPr>
        <w:t>Odgovori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na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pitanja.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a)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Što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treba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napraviti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ako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osobi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zapne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zalogaj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hrane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dušniku?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D2AC1" w:rsidRPr="00A866A4" w:rsidRDefault="00DD2AC1" w:rsidP="00DD2AC1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</w:t>
      </w:r>
    </w:p>
    <w:p w:rsidR="00DD2AC1" w:rsidRPr="00A866A4" w:rsidRDefault="00DD2AC1" w:rsidP="00DD2AC1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</w:t>
      </w:r>
      <w:r>
        <w:rPr>
          <w:rStyle w:val="normaltextrun"/>
          <w:rFonts w:ascii="Arial" w:hAnsi="Arial" w:cs="Arial"/>
          <w:sz w:val="28"/>
          <w:szCs w:val="28"/>
        </w:rPr>
        <w:t>____</w:t>
      </w:r>
    </w:p>
    <w:p w:rsidR="00DD2AC1" w:rsidRDefault="00DD2AC1" w:rsidP="00A866A4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b)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Zašto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osobu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koja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je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izgubila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svijest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stavljamo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bočni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sz w:val="28"/>
          <w:szCs w:val="28"/>
        </w:rPr>
        <w:t>položaj?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D2AC1" w:rsidRPr="00A866A4" w:rsidRDefault="00DD2AC1" w:rsidP="00DD2AC1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</w:t>
      </w:r>
    </w:p>
    <w:p w:rsidR="00DD2AC1" w:rsidRPr="00A866A4" w:rsidRDefault="00DD2AC1" w:rsidP="00DD2AC1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</w:t>
      </w:r>
      <w:r>
        <w:rPr>
          <w:rStyle w:val="normaltextrun"/>
          <w:rFonts w:ascii="Arial" w:hAnsi="Arial" w:cs="Arial"/>
          <w:sz w:val="28"/>
          <w:szCs w:val="28"/>
        </w:rPr>
        <w:t>____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4.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A866A4">
        <w:rPr>
          <w:rStyle w:val="normaltextrun"/>
          <w:rFonts w:ascii="Arial" w:hAnsi="Arial" w:cs="Arial"/>
          <w:b/>
          <w:bCs/>
          <w:sz w:val="28"/>
          <w:szCs w:val="28"/>
        </w:rPr>
        <w:t>Odgovori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na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pitanja.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D2AC1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>a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Zašto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je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pranje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ruku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dobra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prevencija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kod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kapljičnih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bolesti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</w:p>
    <w:p w:rsidR="00DF1474" w:rsidRPr="00A866A4" w:rsidRDefault="00DF1474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dišnog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A866A4">
        <w:rPr>
          <w:rStyle w:val="normaltextrun"/>
          <w:rFonts w:ascii="Arial" w:hAnsi="Arial" w:cs="Arial"/>
          <w:sz w:val="28"/>
          <w:szCs w:val="28"/>
        </w:rPr>
        <w:t>sustava?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D2AC1" w:rsidRPr="00A866A4" w:rsidRDefault="00DD2AC1" w:rsidP="00DD2AC1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</w:t>
      </w:r>
    </w:p>
    <w:p w:rsidR="00DD2AC1" w:rsidRPr="00A866A4" w:rsidRDefault="00DD2AC1" w:rsidP="00DD2AC1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</w:t>
      </w:r>
      <w:r>
        <w:rPr>
          <w:rStyle w:val="normaltextrun"/>
          <w:rFonts w:ascii="Arial" w:hAnsi="Arial" w:cs="Arial"/>
          <w:sz w:val="28"/>
          <w:szCs w:val="28"/>
        </w:rPr>
        <w:t>____</w:t>
      </w:r>
    </w:p>
    <w:p w:rsidR="00DF1474" w:rsidRPr="00A866A4" w:rsidRDefault="003403BD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F1474" w:rsidRPr="00A866A4" w:rsidRDefault="00DD2AC1" w:rsidP="00A866A4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>b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)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Tko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najčešće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boluje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od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raka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pluća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i</w:t>
      </w:r>
      <w:r w:rsidR="003403BD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DF1474" w:rsidRPr="00A866A4">
        <w:rPr>
          <w:rStyle w:val="normaltextrun"/>
          <w:rFonts w:ascii="Arial" w:hAnsi="Arial" w:cs="Arial"/>
          <w:sz w:val="28"/>
          <w:szCs w:val="28"/>
        </w:rPr>
        <w:t>zašto?</w:t>
      </w:r>
      <w:r w:rsidR="003403BD"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DD2AC1" w:rsidRPr="00A866A4" w:rsidRDefault="00DD2AC1" w:rsidP="00DD2AC1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</w:t>
      </w:r>
    </w:p>
    <w:p w:rsidR="00DD2AC1" w:rsidRPr="00A866A4" w:rsidRDefault="00DD2AC1" w:rsidP="00DD2AC1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A866A4">
        <w:rPr>
          <w:rStyle w:val="normaltextrun"/>
          <w:rFonts w:ascii="Arial" w:hAnsi="Arial" w:cs="Arial"/>
          <w:sz w:val="28"/>
          <w:szCs w:val="28"/>
        </w:rPr>
        <w:t>______________________________________________________</w:t>
      </w:r>
      <w:r>
        <w:rPr>
          <w:rStyle w:val="normaltextrun"/>
          <w:rFonts w:ascii="Arial" w:hAnsi="Arial" w:cs="Arial"/>
          <w:sz w:val="28"/>
          <w:szCs w:val="28"/>
        </w:rPr>
        <w:t>____</w:t>
      </w:r>
    </w:p>
    <w:p w:rsidR="00DF1474" w:rsidRPr="00A866A4" w:rsidRDefault="00DF1474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0727" w:rsidRPr="00A866A4" w:rsidRDefault="00C70727" w:rsidP="00A866A4">
      <w:pPr>
        <w:spacing w:after="0" w:line="480" w:lineRule="auto"/>
        <w:rPr>
          <w:rFonts w:ascii="Arial" w:hAnsi="Arial" w:cs="Arial"/>
          <w:sz w:val="28"/>
          <w:szCs w:val="28"/>
        </w:rPr>
      </w:pPr>
    </w:p>
    <w:sectPr w:rsidR="00C70727" w:rsidRPr="00A866A4" w:rsidSect="00C70727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1AD" w:rsidRDefault="00D561AD" w:rsidP="00C70727">
      <w:pPr>
        <w:spacing w:after="0" w:line="240" w:lineRule="auto"/>
      </w:pPr>
      <w:r>
        <w:separator/>
      </w:r>
    </w:p>
  </w:endnote>
  <w:endnote w:type="continuationSeparator" w:id="0">
    <w:p w:rsidR="00D561AD" w:rsidRDefault="00D561AD" w:rsidP="00C70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1AD" w:rsidRDefault="00D561AD" w:rsidP="00C70727">
      <w:pPr>
        <w:spacing w:after="0" w:line="240" w:lineRule="auto"/>
      </w:pPr>
      <w:r w:rsidRPr="00C70727">
        <w:rPr>
          <w:color w:val="000000"/>
        </w:rPr>
        <w:separator/>
      </w:r>
    </w:p>
  </w:footnote>
  <w:footnote w:type="continuationSeparator" w:id="0">
    <w:p w:rsidR="00D561AD" w:rsidRDefault="00D561AD" w:rsidP="00C70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7441A"/>
    <w:multiLevelType w:val="multilevel"/>
    <w:tmpl w:val="A158536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">
    <w:nsid w:val="0B057A9E"/>
    <w:multiLevelType w:val="multilevel"/>
    <w:tmpl w:val="C638C99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2">
    <w:nsid w:val="0BC9576A"/>
    <w:multiLevelType w:val="multilevel"/>
    <w:tmpl w:val="AF64FE3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113F46AE"/>
    <w:multiLevelType w:val="multilevel"/>
    <w:tmpl w:val="7CD8EF2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19A50A4A"/>
    <w:multiLevelType w:val="multilevel"/>
    <w:tmpl w:val="EF00714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1C0526EB"/>
    <w:multiLevelType w:val="multilevel"/>
    <w:tmpl w:val="6B3C3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1C67487D"/>
    <w:multiLevelType w:val="multilevel"/>
    <w:tmpl w:val="376C9C3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7">
    <w:nsid w:val="2332785D"/>
    <w:multiLevelType w:val="multilevel"/>
    <w:tmpl w:val="C72EB5F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8">
    <w:nsid w:val="276E6EE7"/>
    <w:multiLevelType w:val="multilevel"/>
    <w:tmpl w:val="EA903A9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31BB014A"/>
    <w:multiLevelType w:val="multilevel"/>
    <w:tmpl w:val="273EE7B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0">
    <w:nsid w:val="4CEC2F78"/>
    <w:multiLevelType w:val="multilevel"/>
    <w:tmpl w:val="85A0B76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527E05A2"/>
    <w:multiLevelType w:val="multilevel"/>
    <w:tmpl w:val="A928120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2">
    <w:nsid w:val="5C3C3DB3"/>
    <w:multiLevelType w:val="multilevel"/>
    <w:tmpl w:val="9C9EE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723F3E37"/>
    <w:multiLevelType w:val="multilevel"/>
    <w:tmpl w:val="FB6AB25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740B1A2E"/>
    <w:multiLevelType w:val="multilevel"/>
    <w:tmpl w:val="141CDEA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10"/>
  </w:num>
  <w:num w:numId="6">
    <w:abstractNumId w:val="12"/>
  </w:num>
  <w:num w:numId="7">
    <w:abstractNumId w:val="2"/>
  </w:num>
  <w:num w:numId="8">
    <w:abstractNumId w:val="3"/>
  </w:num>
  <w:num w:numId="9">
    <w:abstractNumId w:val="6"/>
  </w:num>
  <w:num w:numId="10">
    <w:abstractNumId w:val="0"/>
  </w:num>
  <w:num w:numId="11">
    <w:abstractNumId w:val="14"/>
  </w:num>
  <w:num w:numId="12">
    <w:abstractNumId w:val="9"/>
  </w:num>
  <w:num w:numId="13">
    <w:abstractNumId w:val="1"/>
  </w:num>
  <w:num w:numId="14">
    <w:abstractNumId w:val="1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0727"/>
    <w:rsid w:val="001B7882"/>
    <w:rsid w:val="003403BD"/>
    <w:rsid w:val="004463E3"/>
    <w:rsid w:val="00953D53"/>
    <w:rsid w:val="009A5B1D"/>
    <w:rsid w:val="00A866A4"/>
    <w:rsid w:val="00C70727"/>
    <w:rsid w:val="00D561AD"/>
    <w:rsid w:val="00DD2AC1"/>
    <w:rsid w:val="00DF1474"/>
    <w:rsid w:val="00E96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f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70727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Zadanifontodlomka">
    <w:name w:val="Zadani font odlomka"/>
    <w:rsid w:val="00C70727"/>
  </w:style>
  <w:style w:type="paragraph" w:customStyle="1" w:styleId="paragraph">
    <w:name w:val="paragraph"/>
    <w:basedOn w:val="Normal"/>
    <w:rsid w:val="00C70727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C70727"/>
  </w:style>
  <w:style w:type="character" w:customStyle="1" w:styleId="eop">
    <w:name w:val="eop"/>
    <w:basedOn w:val="Zadanifontodlomka"/>
    <w:rsid w:val="00C70727"/>
  </w:style>
  <w:style w:type="paragraph" w:styleId="Header">
    <w:name w:val="header"/>
    <w:basedOn w:val="Normal"/>
    <w:link w:val="HeaderChar"/>
    <w:uiPriority w:val="99"/>
    <w:semiHidden/>
    <w:unhideWhenUsed/>
    <w:rsid w:val="00A86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66A4"/>
  </w:style>
  <w:style w:type="paragraph" w:styleId="Footer">
    <w:name w:val="footer"/>
    <w:basedOn w:val="Normal"/>
    <w:link w:val="FooterChar"/>
    <w:uiPriority w:val="99"/>
    <w:semiHidden/>
    <w:unhideWhenUsed/>
    <w:rsid w:val="00A86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66A4"/>
  </w:style>
  <w:style w:type="paragraph" w:styleId="BalloonText">
    <w:name w:val="Balloon Text"/>
    <w:basedOn w:val="Normal"/>
    <w:link w:val="BalloonTextChar"/>
    <w:uiPriority w:val="99"/>
    <w:semiHidden/>
    <w:unhideWhenUsed/>
    <w:rsid w:val="00A86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23</Pages>
  <Words>2772</Words>
  <Characters>15807</Characters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2020-03-03T23:15:00Z</dcterms:created>
  <dcterms:modified xsi:type="dcterms:W3CDTF">2020-03-04T09:15:00Z</dcterms:modified>
</cp:coreProperties>
</file>